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A44C" w14:textId="77777777" w:rsidR="00557708" w:rsidRDefault="00000000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7C27FBA4" wp14:editId="24EDB24C">
            <wp:simplePos x="0" y="0"/>
            <wp:positionH relativeFrom="column">
              <wp:posOffset>3017520</wp:posOffset>
            </wp:positionH>
            <wp:positionV relativeFrom="paragraph">
              <wp:posOffset>-385447</wp:posOffset>
            </wp:positionV>
            <wp:extent cx="1989222" cy="1334429"/>
            <wp:effectExtent l="0" t="0" r="0" b="0"/>
            <wp:wrapNone/>
            <wp:docPr id="85638080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9222" cy="13344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inline distT="0" distB="0" distL="0" distR="0" wp14:anchorId="4DDDE0DB" wp14:editId="540803D4">
            <wp:extent cx="2209812" cy="1249692"/>
            <wp:effectExtent l="0" t="0" r="0" b="7608"/>
            <wp:docPr id="1561145117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9812" cy="12496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Gabriola" w:hAnsi="Gabriola"/>
          <w:color w:val="FF0000"/>
          <w:sz w:val="72"/>
          <w:szCs w:val="72"/>
        </w:rPr>
        <w:t xml:space="preserve">Připravujeme   </w:t>
      </w:r>
      <w:r>
        <w:rPr>
          <w:rFonts w:ascii="Gabriola" w:hAnsi="Gabriola"/>
          <w:color w:val="70AD47"/>
          <w:sz w:val="72"/>
          <w:szCs w:val="72"/>
        </w:rPr>
        <w:t>na září 2026</w:t>
      </w:r>
    </w:p>
    <w:p w14:paraId="0334E9F4" w14:textId="77777777" w:rsidR="00557708" w:rsidRDefault="00000000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87C6CA" wp14:editId="3DE20701">
                <wp:simplePos x="0" y="0"/>
                <wp:positionH relativeFrom="column">
                  <wp:posOffset>331470</wp:posOffset>
                </wp:positionH>
                <wp:positionV relativeFrom="paragraph">
                  <wp:posOffset>242389</wp:posOffset>
                </wp:positionV>
                <wp:extent cx="2232663" cy="2377440"/>
                <wp:effectExtent l="19050" t="19050" r="1120137" b="41910"/>
                <wp:wrapNone/>
                <wp:docPr id="948990935" name="Oválný bublinový popis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3" cy="2377440"/>
                        </a:xfrm>
                        <a:custGeom>
                          <a:avLst>
                            <a:gd name="f0" fmla="val 32118"/>
                            <a:gd name="f1" fmla="val 2429"/>
                          </a:avLst>
                          <a:gdLst>
                            <a:gd name="f2" fmla="val 21600000"/>
                            <a:gd name="f3" fmla="val 10800000"/>
                            <a:gd name="f4" fmla="val 54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*/ 5419351 1 1725033"/>
                            <a:gd name="f11" fmla="val 2147483647"/>
                            <a:gd name="f12" fmla="min 0 21600"/>
                            <a:gd name="f13" fmla="max 0 21600"/>
                            <a:gd name="f14" fmla="val -2147483647"/>
                            <a:gd name="f15" fmla="+- 0 0 0"/>
                            <a:gd name="f16" fmla="+- 0 0 180"/>
                            <a:gd name="f17" fmla="+- 0 0 -194"/>
                            <a:gd name="f18" fmla="*/ f6 1 21600"/>
                            <a:gd name="f19" fmla="*/ f7 1 21600"/>
                            <a:gd name="f20" fmla="*/ f10 1 180"/>
                            <a:gd name="f21" fmla="+- f13 0 f12"/>
                            <a:gd name="f22" fmla="+- f9 0 f8"/>
                            <a:gd name="f23" fmla="pin -2147483647 f0 2147483647"/>
                            <a:gd name="f24" fmla="pin -2147483647 f1 2147483647"/>
                            <a:gd name="f25" fmla="*/ f15 f3 1"/>
                            <a:gd name="f26" fmla="*/ f16 f3 1"/>
                            <a:gd name="f27" fmla="*/ f17 f3 1"/>
                            <a:gd name="f28" fmla="val f23"/>
                            <a:gd name="f29" fmla="val f24"/>
                            <a:gd name="f30" fmla="*/ f21 1 2"/>
                            <a:gd name="f31" fmla="*/ f22 1 21600"/>
                            <a:gd name="f32" fmla="*/ f23 f18 1"/>
                            <a:gd name="f33" fmla="*/ f24 f19 1"/>
                            <a:gd name="f34" fmla="*/ f25 1 f5"/>
                            <a:gd name="f35" fmla="*/ f26 1 f5"/>
                            <a:gd name="f36" fmla="*/ f27 1 f5"/>
                            <a:gd name="f37" fmla="+- f28 0 10800"/>
                            <a:gd name="f38" fmla="+- f29 0 10800"/>
                            <a:gd name="f39" fmla="+- f12 f30 0"/>
                            <a:gd name="f40" fmla="*/ f30 f30 1"/>
                            <a:gd name="f41" fmla="*/ 3200 f31 1"/>
                            <a:gd name="f42" fmla="*/ 18400 f31 1"/>
                            <a:gd name="f43" fmla="*/ 3160 f31 1"/>
                            <a:gd name="f44" fmla="*/ 18440 f31 1"/>
                            <a:gd name="f45" fmla="+- f34 0 f4"/>
                            <a:gd name="f46" fmla="+- f35 0 f4"/>
                            <a:gd name="f47" fmla="+- f36 0 f4"/>
                            <a:gd name="f48" fmla="*/ f37 f37 1"/>
                            <a:gd name="f49" fmla="*/ f38 f38 1"/>
                            <a:gd name="f50" fmla="+- 0 0 f38"/>
                            <a:gd name="f51" fmla="+- 0 0 f37"/>
                            <a:gd name="f52" fmla="*/ f43 1 f31"/>
                            <a:gd name="f53" fmla="*/ f44 1 f31"/>
                            <a:gd name="f54" fmla="*/ f41 1 f31"/>
                            <a:gd name="f55" fmla="*/ f42 1 f31"/>
                            <a:gd name="f56" fmla="+- f48 f49 0"/>
                            <a:gd name="f57" fmla="+- 0 0 f50"/>
                            <a:gd name="f58" fmla="+- 0 0 f51"/>
                            <a:gd name="f59" fmla="*/ f54 f18 1"/>
                            <a:gd name="f60" fmla="*/ f55 f18 1"/>
                            <a:gd name="f61" fmla="*/ f55 f19 1"/>
                            <a:gd name="f62" fmla="*/ f54 f19 1"/>
                            <a:gd name="f63" fmla="*/ f52 f18 1"/>
                            <a:gd name="f64" fmla="*/ f52 f19 1"/>
                            <a:gd name="f65" fmla="*/ f53 f19 1"/>
                            <a:gd name="f66" fmla="*/ f53 f18 1"/>
                            <a:gd name="f67" fmla="sqrt f56"/>
                            <a:gd name="f68" fmla="+- 0 0 f57"/>
                            <a:gd name="f69" fmla="+- 0 0 f58"/>
                            <a:gd name="f70" fmla="at2 f68 f69"/>
                            <a:gd name="f71" fmla="+- f67 0 10800"/>
                            <a:gd name="f72" fmla="+- f70 f4 0"/>
                            <a:gd name="f73" fmla="*/ f72 f10 1"/>
                            <a:gd name="f74" fmla="*/ f73 1 f3"/>
                            <a:gd name="f75" fmla="+- 0 0 f74"/>
                            <a:gd name="f76" fmla="val f75"/>
                            <a:gd name="f77" fmla="+- 0 0 f76"/>
                            <a:gd name="f78" fmla="*/ f77 f3 1"/>
                            <a:gd name="f79" fmla="*/ f78 1 f10"/>
                            <a:gd name="f80" fmla="+- f79 0 f4"/>
                            <a:gd name="f81" fmla="*/ f79 f10 1"/>
                            <a:gd name="f82" fmla="*/ f81 1 f3"/>
                            <a:gd name="f83" fmla="+- f80 f4 0"/>
                            <a:gd name="f84" fmla="+- 0 0 f82"/>
                            <a:gd name="f85" fmla="*/ f83 f10 1"/>
                            <a:gd name="f86" fmla="*/ f84 1 f20"/>
                            <a:gd name="f87" fmla="*/ f85 1 f3"/>
                            <a:gd name="f88" fmla="+- f86 0 10"/>
                            <a:gd name="f89" fmla="+- f86 10 0"/>
                            <a:gd name="f90" fmla="+- 0 0 f87"/>
                            <a:gd name="f91" fmla="*/ f88 f20 1"/>
                            <a:gd name="f92" fmla="*/ f89 f20 1"/>
                            <a:gd name="f93" fmla="+- 0 0 f90"/>
                            <a:gd name="f94" fmla="+- 0 0 f91"/>
                            <a:gd name="f95" fmla="+- 0 0 f92"/>
                            <a:gd name="f96" fmla="*/ f93 f3 1"/>
                            <a:gd name="f97" fmla="*/ f94 f3 1"/>
                            <a:gd name="f98" fmla="*/ f95 f3 1"/>
                            <a:gd name="f99" fmla="*/ f96 1 f10"/>
                            <a:gd name="f100" fmla="*/ f97 1 f10"/>
                            <a:gd name="f101" fmla="*/ f98 1 f10"/>
                            <a:gd name="f102" fmla="+- f99 0 f4"/>
                            <a:gd name="f103" fmla="sin 1 f102"/>
                            <a:gd name="f104" fmla="cos 1 f102"/>
                            <a:gd name="f105" fmla="+- f100 0 f4"/>
                            <a:gd name="f106" fmla="+- f101 0 f4"/>
                            <a:gd name="f107" fmla="+- 0 0 f103"/>
                            <a:gd name="f108" fmla="+- 0 0 f104"/>
                            <a:gd name="f109" fmla="+- f105 f4 0"/>
                            <a:gd name="f110" fmla="+- f106 f4 0"/>
                            <a:gd name="f111" fmla="+- 0 0 f107"/>
                            <a:gd name="f112" fmla="+- 0 0 f108"/>
                            <a:gd name="f113" fmla="*/ f109 f10 1"/>
                            <a:gd name="f114" fmla="*/ f110 f10 1"/>
                            <a:gd name="f115" fmla="val f111"/>
                            <a:gd name="f116" fmla="val f112"/>
                            <a:gd name="f117" fmla="*/ f113 1 f3"/>
                            <a:gd name="f118" fmla="*/ f114 1 f3"/>
                            <a:gd name="f119" fmla="+- 0 0 f115"/>
                            <a:gd name="f120" fmla="+- 0 0 f116"/>
                            <a:gd name="f121" fmla="+- 0 0 f117"/>
                            <a:gd name="f122" fmla="+- 0 0 f118"/>
                            <a:gd name="f123" fmla="*/ 10800 f119 1"/>
                            <a:gd name="f124" fmla="*/ 10800 f120 1"/>
                            <a:gd name="f125" fmla="+- 0 0 f121"/>
                            <a:gd name="f126" fmla="+- 0 0 f122"/>
                            <a:gd name="f127" fmla="+- f123 10800 0"/>
                            <a:gd name="f128" fmla="+- f124 10800 0"/>
                            <a:gd name="f129" fmla="*/ f125 f3 1"/>
                            <a:gd name="f130" fmla="*/ f126 f3 1"/>
                            <a:gd name="f131" fmla="?: f71 f28 f127"/>
                            <a:gd name="f132" fmla="?: f71 f29 f128"/>
                            <a:gd name="f133" fmla="*/ f129 1 f10"/>
                            <a:gd name="f134" fmla="*/ f130 1 f10"/>
                            <a:gd name="f135" fmla="+- f133 0 f4"/>
                            <a:gd name="f136" fmla="+- f134 0 f4"/>
                            <a:gd name="f137" fmla="*/ f131 f18 1"/>
                            <a:gd name="f138" fmla="*/ f132 f19 1"/>
                            <a:gd name="f139" fmla="sin 1 f135"/>
                            <a:gd name="f140" fmla="cos 1 f135"/>
                            <a:gd name="f141" fmla="sin 1 f136"/>
                            <a:gd name="f142" fmla="cos 1 f136"/>
                            <a:gd name="f143" fmla="+- 0 0 f139"/>
                            <a:gd name="f144" fmla="+- 0 0 f140"/>
                            <a:gd name="f145" fmla="+- 0 0 f141"/>
                            <a:gd name="f146" fmla="+- 0 0 f142"/>
                            <a:gd name="f147" fmla="+- 0 0 f143"/>
                            <a:gd name="f148" fmla="+- 0 0 f144"/>
                            <a:gd name="f149" fmla="+- 0 0 f145"/>
                            <a:gd name="f150" fmla="+- 0 0 f146"/>
                            <a:gd name="f151" fmla="val f147"/>
                            <a:gd name="f152" fmla="val f148"/>
                            <a:gd name="f153" fmla="val f149"/>
                            <a:gd name="f154" fmla="val f150"/>
                            <a:gd name="f155" fmla="+- 0 0 f151"/>
                            <a:gd name="f156" fmla="+- 0 0 f152"/>
                            <a:gd name="f157" fmla="+- 0 0 f153"/>
                            <a:gd name="f158" fmla="+- 0 0 f154"/>
                            <a:gd name="f159" fmla="*/ 10800 f155 1"/>
                            <a:gd name="f160" fmla="*/ 10800 f156 1"/>
                            <a:gd name="f161" fmla="*/ 10800 f157 1"/>
                            <a:gd name="f162" fmla="*/ 10800 f158 1"/>
                            <a:gd name="f163" fmla="+- f159 10800 0"/>
                            <a:gd name="f164" fmla="+- f160 10800 0"/>
                            <a:gd name="f165" fmla="+- f161 10800 0"/>
                            <a:gd name="f166" fmla="+- f162 10800 0"/>
                            <a:gd name="f167" fmla="+- f165 0 f39"/>
                            <a:gd name="f168" fmla="+- f166 0 f39"/>
                            <a:gd name="f169" fmla="+- f163 0 f39"/>
                            <a:gd name="f170" fmla="+- f164 0 f39"/>
                            <a:gd name="f171" fmla="+- 0 0 f167"/>
                            <a:gd name="f172" fmla="+- 0 0 f168"/>
                            <a:gd name="f173" fmla="+- 0 0 f169"/>
                            <a:gd name="f174" fmla="+- 0 0 f170"/>
                            <a:gd name="f175" fmla="+- 0 0 f171"/>
                            <a:gd name="f176" fmla="+- 0 0 f172"/>
                            <a:gd name="f177" fmla="+- 0 0 f173"/>
                            <a:gd name="f178" fmla="+- 0 0 f174"/>
                            <a:gd name="f179" fmla="at2 f175 f176"/>
                            <a:gd name="f180" fmla="at2 f177 f178"/>
                            <a:gd name="f181" fmla="+- f179 f4 0"/>
                            <a:gd name="f182" fmla="+- f180 f4 0"/>
                            <a:gd name="f183" fmla="*/ f181 f10 1"/>
                            <a:gd name="f184" fmla="*/ f182 f10 1"/>
                            <a:gd name="f185" fmla="*/ f183 1 f3"/>
                            <a:gd name="f186" fmla="*/ f184 1 f3"/>
                            <a:gd name="f187" fmla="+- 0 0 f185"/>
                            <a:gd name="f188" fmla="+- 0 0 f186"/>
                            <a:gd name="f189" fmla="val f187"/>
                            <a:gd name="f190" fmla="val f188"/>
                            <a:gd name="f191" fmla="+- 0 0 f189"/>
                            <a:gd name="f192" fmla="+- 0 0 f190"/>
                            <a:gd name="f193" fmla="*/ f191 f3 1"/>
                            <a:gd name="f194" fmla="*/ f192 f3 1"/>
                            <a:gd name="f195" fmla="*/ f193 1 f10"/>
                            <a:gd name="f196" fmla="*/ f194 1 f10"/>
                            <a:gd name="f197" fmla="+- f195 0 f4"/>
                            <a:gd name="f198" fmla="+- f196 0 f4"/>
                            <a:gd name="f199" fmla="+- f198 0 f197"/>
                            <a:gd name="f200" fmla="+- f197 f4 0"/>
                            <a:gd name="f201" fmla="+- f199 f2 0"/>
                            <a:gd name="f202" fmla="*/ f200 f10 1"/>
                            <a:gd name="f203" fmla="?: f199 f199 f201"/>
                            <a:gd name="f204" fmla="*/ f202 1 f3"/>
                            <a:gd name="f205" fmla="+- 0 0 f204"/>
                            <a:gd name="f206" fmla="+- 0 0 f205"/>
                            <a:gd name="f207" fmla="*/ f206 f3 1"/>
                            <a:gd name="f208" fmla="*/ f207 1 f10"/>
                            <a:gd name="f209" fmla="+- f208 0 f4"/>
                            <a:gd name="f210" fmla="cos 1 f209"/>
                            <a:gd name="f211" fmla="sin 1 f209"/>
                            <a:gd name="f212" fmla="+- 0 0 f210"/>
                            <a:gd name="f213" fmla="+- 0 0 f211"/>
                            <a:gd name="f214" fmla="+- 0 0 f212"/>
                            <a:gd name="f215" fmla="+- 0 0 f213"/>
                            <a:gd name="f216" fmla="val f214"/>
                            <a:gd name="f217" fmla="val f215"/>
                            <a:gd name="f218" fmla="+- 0 0 f216"/>
                            <a:gd name="f219" fmla="+- 0 0 f217"/>
                            <a:gd name="f220" fmla="*/ f30 f218 1"/>
                            <a:gd name="f221" fmla="*/ f30 f219 1"/>
                            <a:gd name="f222" fmla="*/ f220 f220 1"/>
                            <a:gd name="f223" fmla="*/ f221 f221 1"/>
                            <a:gd name="f224" fmla="+- f222 f223 0"/>
                            <a:gd name="f225" fmla="sqrt f224"/>
                            <a:gd name="f226" fmla="*/ f40 1 f225"/>
                            <a:gd name="f227" fmla="*/ f218 f226 1"/>
                            <a:gd name="f228" fmla="*/ f219 f226 1"/>
                            <a:gd name="f229" fmla="+- f39 0 f227"/>
                            <a:gd name="f230" fmla="+- f39 0 f228"/>
                          </a:gdLst>
                          <a:ahLst>
                            <a:ahXY gdRefX="f0" minX="f14" maxX="f11" gdRefY="f1" minY="f14" maxY="f11">
                              <a:pos x="f32" y="f3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5">
                              <a:pos x="f63" y="f64"/>
                            </a:cxn>
                            <a:cxn ang="f46">
                              <a:pos x="f63" y="f65"/>
                            </a:cxn>
                            <a:cxn ang="f46">
                              <a:pos x="f66" y="f65"/>
                            </a:cxn>
                            <a:cxn ang="f45">
                              <a:pos x="f66" y="f64"/>
                            </a:cxn>
                            <a:cxn ang="f47">
                              <a:pos x="f137" y="f138"/>
                            </a:cxn>
                          </a:cxnLst>
                          <a:rect l="f59" t="f62" r="f60" b="f61"/>
                          <a:pathLst>
                            <a:path w="21600" h="21600">
                              <a:moveTo>
                                <a:pt x="f229" y="f230"/>
                              </a:moveTo>
                              <a:arcTo wR="f30" hR="f30" stAng="f197" swAng="f203"/>
                              <a:lnTo>
                                <a:pt x="f131" y="f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9A69949" w14:textId="77777777" w:rsidR="00557708" w:rsidRDefault="0055770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7C6CA" id="Oválný bublinový popisek 6" o:spid="_x0000_s1026" style="position:absolute;left:0;text-align:left;margin-left:26.1pt;margin-top:19.1pt;width:175.8pt;height:187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" adj="-11796480,,5400" path="m21385,8658wa,,21600,21600,21385,8658,20014,5167l32118,2429,21385,8658xe" strokecolor="#41719c" strokeweight=".35281mm">
                <v:stroke joinstyle="miter"/>
                <v:formulas/>
                <v:path arrowok="t" o:connecttype="custom" o:connectlocs="1116332,0;2232663,1188720;1116332,2377440;0,1188720;326630,347811;326630,2029629;1906033,2029629;1906033,347811;3319846,267352" o:connectangles="270,0,90,180,270,90,90,270,90" textboxrect="3200,3200,18400,18400"/>
                <v:textbox>
                  <w:txbxContent>
                    <w:p w14:paraId="59A69949" w14:textId="77777777" w:rsidR="00557708" w:rsidRDefault="005577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33801D" wp14:editId="09C6AEB5">
                <wp:simplePos x="0" y="0"/>
                <wp:positionH relativeFrom="column">
                  <wp:posOffset>697230</wp:posOffset>
                </wp:positionH>
                <wp:positionV relativeFrom="paragraph">
                  <wp:posOffset>22860</wp:posOffset>
                </wp:positionV>
                <wp:extent cx="1965960" cy="1737360"/>
                <wp:effectExtent l="19050" t="19050" r="34290" b="243840"/>
                <wp:wrapNone/>
                <wp:docPr id="1809011315" name="Oválný bublin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1737360"/>
                        </a:xfrm>
                        <a:custGeom>
                          <a:avLst>
                            <a:gd name="f0" fmla="val 6300"/>
                            <a:gd name="f1" fmla="val 24300"/>
                          </a:avLst>
                          <a:gdLst>
                            <a:gd name="f2" fmla="val 21600000"/>
                            <a:gd name="f3" fmla="val 10800000"/>
                            <a:gd name="f4" fmla="val 54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*/ 5419351 1 1725033"/>
                            <a:gd name="f11" fmla="val 2147483647"/>
                            <a:gd name="f12" fmla="min 0 21600"/>
                            <a:gd name="f13" fmla="max 0 21600"/>
                            <a:gd name="f14" fmla="val -2147483647"/>
                            <a:gd name="f15" fmla="+- 0 0 0"/>
                            <a:gd name="f16" fmla="+- 0 0 180"/>
                            <a:gd name="f17" fmla="+- 0 0 -194"/>
                            <a:gd name="f18" fmla="*/ f6 1 21600"/>
                            <a:gd name="f19" fmla="*/ f7 1 21600"/>
                            <a:gd name="f20" fmla="*/ f10 1 180"/>
                            <a:gd name="f21" fmla="+- f13 0 f12"/>
                            <a:gd name="f22" fmla="+- f9 0 f8"/>
                            <a:gd name="f23" fmla="pin -2147483647 f0 2147483647"/>
                            <a:gd name="f24" fmla="pin -2147483647 f1 2147483647"/>
                            <a:gd name="f25" fmla="*/ f15 f3 1"/>
                            <a:gd name="f26" fmla="*/ f16 f3 1"/>
                            <a:gd name="f27" fmla="*/ f17 f3 1"/>
                            <a:gd name="f28" fmla="val f23"/>
                            <a:gd name="f29" fmla="val f24"/>
                            <a:gd name="f30" fmla="*/ f21 1 2"/>
                            <a:gd name="f31" fmla="*/ f22 1 21600"/>
                            <a:gd name="f32" fmla="*/ f23 f18 1"/>
                            <a:gd name="f33" fmla="*/ f24 f19 1"/>
                            <a:gd name="f34" fmla="*/ f25 1 f5"/>
                            <a:gd name="f35" fmla="*/ f26 1 f5"/>
                            <a:gd name="f36" fmla="*/ f27 1 f5"/>
                            <a:gd name="f37" fmla="+- f28 0 10800"/>
                            <a:gd name="f38" fmla="+- f29 0 10800"/>
                            <a:gd name="f39" fmla="+- f12 f30 0"/>
                            <a:gd name="f40" fmla="*/ f30 f30 1"/>
                            <a:gd name="f41" fmla="*/ 3200 f31 1"/>
                            <a:gd name="f42" fmla="*/ 18400 f31 1"/>
                            <a:gd name="f43" fmla="*/ 3160 f31 1"/>
                            <a:gd name="f44" fmla="*/ 18440 f31 1"/>
                            <a:gd name="f45" fmla="+- f34 0 f4"/>
                            <a:gd name="f46" fmla="+- f35 0 f4"/>
                            <a:gd name="f47" fmla="+- f36 0 f4"/>
                            <a:gd name="f48" fmla="*/ f37 f37 1"/>
                            <a:gd name="f49" fmla="*/ f38 f38 1"/>
                            <a:gd name="f50" fmla="+- 0 0 f38"/>
                            <a:gd name="f51" fmla="+- 0 0 f37"/>
                            <a:gd name="f52" fmla="*/ f43 1 f31"/>
                            <a:gd name="f53" fmla="*/ f44 1 f31"/>
                            <a:gd name="f54" fmla="*/ f41 1 f31"/>
                            <a:gd name="f55" fmla="*/ f42 1 f31"/>
                            <a:gd name="f56" fmla="+- f48 f49 0"/>
                            <a:gd name="f57" fmla="+- 0 0 f50"/>
                            <a:gd name="f58" fmla="+- 0 0 f51"/>
                            <a:gd name="f59" fmla="*/ f54 f18 1"/>
                            <a:gd name="f60" fmla="*/ f55 f18 1"/>
                            <a:gd name="f61" fmla="*/ f55 f19 1"/>
                            <a:gd name="f62" fmla="*/ f54 f19 1"/>
                            <a:gd name="f63" fmla="*/ f52 f18 1"/>
                            <a:gd name="f64" fmla="*/ f52 f19 1"/>
                            <a:gd name="f65" fmla="*/ f53 f19 1"/>
                            <a:gd name="f66" fmla="*/ f53 f18 1"/>
                            <a:gd name="f67" fmla="sqrt f56"/>
                            <a:gd name="f68" fmla="+- 0 0 f57"/>
                            <a:gd name="f69" fmla="+- 0 0 f58"/>
                            <a:gd name="f70" fmla="at2 f68 f69"/>
                            <a:gd name="f71" fmla="+- f67 0 10800"/>
                            <a:gd name="f72" fmla="+- f70 f4 0"/>
                            <a:gd name="f73" fmla="*/ f72 f10 1"/>
                            <a:gd name="f74" fmla="*/ f73 1 f3"/>
                            <a:gd name="f75" fmla="+- 0 0 f74"/>
                            <a:gd name="f76" fmla="val f75"/>
                            <a:gd name="f77" fmla="+- 0 0 f76"/>
                            <a:gd name="f78" fmla="*/ f77 f3 1"/>
                            <a:gd name="f79" fmla="*/ f78 1 f10"/>
                            <a:gd name="f80" fmla="+- f79 0 f4"/>
                            <a:gd name="f81" fmla="*/ f79 f10 1"/>
                            <a:gd name="f82" fmla="*/ f81 1 f3"/>
                            <a:gd name="f83" fmla="+- f80 f4 0"/>
                            <a:gd name="f84" fmla="+- 0 0 f82"/>
                            <a:gd name="f85" fmla="*/ f83 f10 1"/>
                            <a:gd name="f86" fmla="*/ f84 1 f20"/>
                            <a:gd name="f87" fmla="*/ f85 1 f3"/>
                            <a:gd name="f88" fmla="+- f86 0 10"/>
                            <a:gd name="f89" fmla="+- f86 10 0"/>
                            <a:gd name="f90" fmla="+- 0 0 f87"/>
                            <a:gd name="f91" fmla="*/ f88 f20 1"/>
                            <a:gd name="f92" fmla="*/ f89 f20 1"/>
                            <a:gd name="f93" fmla="+- 0 0 f90"/>
                            <a:gd name="f94" fmla="+- 0 0 f91"/>
                            <a:gd name="f95" fmla="+- 0 0 f92"/>
                            <a:gd name="f96" fmla="*/ f93 f3 1"/>
                            <a:gd name="f97" fmla="*/ f94 f3 1"/>
                            <a:gd name="f98" fmla="*/ f95 f3 1"/>
                            <a:gd name="f99" fmla="*/ f96 1 f10"/>
                            <a:gd name="f100" fmla="*/ f97 1 f10"/>
                            <a:gd name="f101" fmla="*/ f98 1 f10"/>
                            <a:gd name="f102" fmla="+- f99 0 f4"/>
                            <a:gd name="f103" fmla="sin 1 f102"/>
                            <a:gd name="f104" fmla="cos 1 f102"/>
                            <a:gd name="f105" fmla="+- f100 0 f4"/>
                            <a:gd name="f106" fmla="+- f101 0 f4"/>
                            <a:gd name="f107" fmla="+- 0 0 f103"/>
                            <a:gd name="f108" fmla="+- 0 0 f104"/>
                            <a:gd name="f109" fmla="+- f105 f4 0"/>
                            <a:gd name="f110" fmla="+- f106 f4 0"/>
                            <a:gd name="f111" fmla="+- 0 0 f107"/>
                            <a:gd name="f112" fmla="+- 0 0 f108"/>
                            <a:gd name="f113" fmla="*/ f109 f10 1"/>
                            <a:gd name="f114" fmla="*/ f110 f10 1"/>
                            <a:gd name="f115" fmla="val f111"/>
                            <a:gd name="f116" fmla="val f112"/>
                            <a:gd name="f117" fmla="*/ f113 1 f3"/>
                            <a:gd name="f118" fmla="*/ f114 1 f3"/>
                            <a:gd name="f119" fmla="+- 0 0 f115"/>
                            <a:gd name="f120" fmla="+- 0 0 f116"/>
                            <a:gd name="f121" fmla="+- 0 0 f117"/>
                            <a:gd name="f122" fmla="+- 0 0 f118"/>
                            <a:gd name="f123" fmla="*/ 10800 f119 1"/>
                            <a:gd name="f124" fmla="*/ 10800 f120 1"/>
                            <a:gd name="f125" fmla="+- 0 0 f121"/>
                            <a:gd name="f126" fmla="+- 0 0 f122"/>
                            <a:gd name="f127" fmla="+- f123 10800 0"/>
                            <a:gd name="f128" fmla="+- f124 10800 0"/>
                            <a:gd name="f129" fmla="*/ f125 f3 1"/>
                            <a:gd name="f130" fmla="*/ f126 f3 1"/>
                            <a:gd name="f131" fmla="?: f71 f28 f127"/>
                            <a:gd name="f132" fmla="?: f71 f29 f128"/>
                            <a:gd name="f133" fmla="*/ f129 1 f10"/>
                            <a:gd name="f134" fmla="*/ f130 1 f10"/>
                            <a:gd name="f135" fmla="+- f133 0 f4"/>
                            <a:gd name="f136" fmla="+- f134 0 f4"/>
                            <a:gd name="f137" fmla="*/ f131 f18 1"/>
                            <a:gd name="f138" fmla="*/ f132 f19 1"/>
                            <a:gd name="f139" fmla="sin 1 f135"/>
                            <a:gd name="f140" fmla="cos 1 f135"/>
                            <a:gd name="f141" fmla="sin 1 f136"/>
                            <a:gd name="f142" fmla="cos 1 f136"/>
                            <a:gd name="f143" fmla="+- 0 0 f139"/>
                            <a:gd name="f144" fmla="+- 0 0 f140"/>
                            <a:gd name="f145" fmla="+- 0 0 f141"/>
                            <a:gd name="f146" fmla="+- 0 0 f142"/>
                            <a:gd name="f147" fmla="+- 0 0 f143"/>
                            <a:gd name="f148" fmla="+- 0 0 f144"/>
                            <a:gd name="f149" fmla="+- 0 0 f145"/>
                            <a:gd name="f150" fmla="+- 0 0 f146"/>
                            <a:gd name="f151" fmla="val f147"/>
                            <a:gd name="f152" fmla="val f148"/>
                            <a:gd name="f153" fmla="val f149"/>
                            <a:gd name="f154" fmla="val f150"/>
                            <a:gd name="f155" fmla="+- 0 0 f151"/>
                            <a:gd name="f156" fmla="+- 0 0 f152"/>
                            <a:gd name="f157" fmla="+- 0 0 f153"/>
                            <a:gd name="f158" fmla="+- 0 0 f154"/>
                            <a:gd name="f159" fmla="*/ 10800 f155 1"/>
                            <a:gd name="f160" fmla="*/ 10800 f156 1"/>
                            <a:gd name="f161" fmla="*/ 10800 f157 1"/>
                            <a:gd name="f162" fmla="*/ 10800 f158 1"/>
                            <a:gd name="f163" fmla="+- f159 10800 0"/>
                            <a:gd name="f164" fmla="+- f160 10800 0"/>
                            <a:gd name="f165" fmla="+- f161 10800 0"/>
                            <a:gd name="f166" fmla="+- f162 10800 0"/>
                            <a:gd name="f167" fmla="+- f165 0 f39"/>
                            <a:gd name="f168" fmla="+- f166 0 f39"/>
                            <a:gd name="f169" fmla="+- f163 0 f39"/>
                            <a:gd name="f170" fmla="+- f164 0 f39"/>
                            <a:gd name="f171" fmla="+- 0 0 f167"/>
                            <a:gd name="f172" fmla="+- 0 0 f168"/>
                            <a:gd name="f173" fmla="+- 0 0 f169"/>
                            <a:gd name="f174" fmla="+- 0 0 f170"/>
                            <a:gd name="f175" fmla="+- 0 0 f171"/>
                            <a:gd name="f176" fmla="+- 0 0 f172"/>
                            <a:gd name="f177" fmla="+- 0 0 f173"/>
                            <a:gd name="f178" fmla="+- 0 0 f174"/>
                            <a:gd name="f179" fmla="at2 f175 f176"/>
                            <a:gd name="f180" fmla="at2 f177 f178"/>
                            <a:gd name="f181" fmla="+- f179 f4 0"/>
                            <a:gd name="f182" fmla="+- f180 f4 0"/>
                            <a:gd name="f183" fmla="*/ f181 f10 1"/>
                            <a:gd name="f184" fmla="*/ f182 f10 1"/>
                            <a:gd name="f185" fmla="*/ f183 1 f3"/>
                            <a:gd name="f186" fmla="*/ f184 1 f3"/>
                            <a:gd name="f187" fmla="+- 0 0 f185"/>
                            <a:gd name="f188" fmla="+- 0 0 f186"/>
                            <a:gd name="f189" fmla="val f187"/>
                            <a:gd name="f190" fmla="val f188"/>
                            <a:gd name="f191" fmla="+- 0 0 f189"/>
                            <a:gd name="f192" fmla="+- 0 0 f190"/>
                            <a:gd name="f193" fmla="*/ f191 f3 1"/>
                            <a:gd name="f194" fmla="*/ f192 f3 1"/>
                            <a:gd name="f195" fmla="*/ f193 1 f10"/>
                            <a:gd name="f196" fmla="*/ f194 1 f10"/>
                            <a:gd name="f197" fmla="+- f195 0 f4"/>
                            <a:gd name="f198" fmla="+- f196 0 f4"/>
                            <a:gd name="f199" fmla="+- f198 0 f197"/>
                            <a:gd name="f200" fmla="+- f197 f4 0"/>
                            <a:gd name="f201" fmla="+- f199 f2 0"/>
                            <a:gd name="f202" fmla="*/ f200 f10 1"/>
                            <a:gd name="f203" fmla="?: f199 f199 f201"/>
                            <a:gd name="f204" fmla="*/ f202 1 f3"/>
                            <a:gd name="f205" fmla="+- 0 0 f204"/>
                            <a:gd name="f206" fmla="+- 0 0 f205"/>
                            <a:gd name="f207" fmla="*/ f206 f3 1"/>
                            <a:gd name="f208" fmla="*/ f207 1 f10"/>
                            <a:gd name="f209" fmla="+- f208 0 f4"/>
                            <a:gd name="f210" fmla="cos 1 f209"/>
                            <a:gd name="f211" fmla="sin 1 f209"/>
                            <a:gd name="f212" fmla="+- 0 0 f210"/>
                            <a:gd name="f213" fmla="+- 0 0 f211"/>
                            <a:gd name="f214" fmla="+- 0 0 f212"/>
                            <a:gd name="f215" fmla="+- 0 0 f213"/>
                            <a:gd name="f216" fmla="val f214"/>
                            <a:gd name="f217" fmla="val f215"/>
                            <a:gd name="f218" fmla="+- 0 0 f216"/>
                            <a:gd name="f219" fmla="+- 0 0 f217"/>
                            <a:gd name="f220" fmla="*/ f30 f218 1"/>
                            <a:gd name="f221" fmla="*/ f30 f219 1"/>
                            <a:gd name="f222" fmla="*/ f220 f220 1"/>
                            <a:gd name="f223" fmla="*/ f221 f221 1"/>
                            <a:gd name="f224" fmla="+- f222 f223 0"/>
                            <a:gd name="f225" fmla="sqrt f224"/>
                            <a:gd name="f226" fmla="*/ f40 1 f225"/>
                            <a:gd name="f227" fmla="*/ f218 f226 1"/>
                            <a:gd name="f228" fmla="*/ f219 f226 1"/>
                            <a:gd name="f229" fmla="+- f39 0 f227"/>
                            <a:gd name="f230" fmla="+- f39 0 f228"/>
                          </a:gdLst>
                          <a:ahLst>
                            <a:ahXY gdRefX="f0" minX="f14" maxX="f11" gdRefY="f1" minY="f14" maxY="f11">
                              <a:pos x="f32" y="f3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5">
                              <a:pos x="f63" y="f64"/>
                            </a:cxn>
                            <a:cxn ang="f46">
                              <a:pos x="f63" y="f65"/>
                            </a:cxn>
                            <a:cxn ang="f46">
                              <a:pos x="f66" y="f65"/>
                            </a:cxn>
                            <a:cxn ang="f45">
                              <a:pos x="f66" y="f64"/>
                            </a:cxn>
                            <a:cxn ang="f47">
                              <a:pos x="f137" y="f138"/>
                            </a:cxn>
                          </a:cxnLst>
                          <a:rect l="f59" t="f62" r="f60" b="f61"/>
                          <a:pathLst>
                            <a:path w="21600" h="21600">
                              <a:moveTo>
                                <a:pt x="f229" y="f230"/>
                              </a:moveTo>
                              <a:arcTo wR="f30" hR="f30" stAng="f197" swAng="f203"/>
                              <a:lnTo>
                                <a:pt x="f131" y="f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6050C82" w14:textId="77777777" w:rsidR="00557708" w:rsidRDefault="0055770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3801D" id="Oválný bublinový popisek 5" o:spid="_x0000_s1027" style="position:absolute;left:0;text-align:left;margin-left:54.9pt;margin-top:1.8pt;width:154.8pt;height:136.8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" adj="-11796480,,5400" path="m5657,20297wa,,21600,21600,5657,20297,9215,21483l6300,24300,5657,20297xe" strokecolor="white" strokeweight=".35281mm">
                <v:stroke joinstyle="miter"/>
                <v:formulas/>
                <v:path arrowok="t" o:connecttype="custom" o:connectlocs="982980,0;1965960,868680;982980,1737360;0,868680;287613,254169;287613,1483191;1678347,1483191;1678347,254169;573405,1954530" o:connectangles="270,0,90,180,270,90,90,270,90" textboxrect="3200,3200,18400,18400"/>
                <v:textbox>
                  <w:txbxContent>
                    <w:p w14:paraId="06050C82" w14:textId="77777777" w:rsidR="00557708" w:rsidRDefault="005577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FFFF029" w14:textId="77777777" w:rsidR="00557708" w:rsidRDefault="00557708">
      <w:pPr>
        <w:jc w:val="center"/>
      </w:pPr>
    </w:p>
    <w:p w14:paraId="38AD296B" w14:textId="77777777" w:rsidR="00557708" w:rsidRDefault="0000000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262904E3" wp14:editId="0EAD359C">
                <wp:simplePos x="0" y="0"/>
                <wp:positionH relativeFrom="column">
                  <wp:posOffset>3836666</wp:posOffset>
                </wp:positionH>
                <wp:positionV relativeFrom="paragraph">
                  <wp:posOffset>325124</wp:posOffset>
                </wp:positionV>
                <wp:extent cx="2461263" cy="2004063"/>
                <wp:effectExtent l="19050" t="628650" r="34287" b="34287"/>
                <wp:wrapNone/>
                <wp:docPr id="470524388" name="Oválný bublinový popis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3" cy="2004063"/>
                        </a:xfrm>
                        <a:custGeom>
                          <a:avLst>
                            <a:gd name="f0" fmla="val 214"/>
                            <a:gd name="f1" fmla="val -6383"/>
                          </a:avLst>
                          <a:gdLst>
                            <a:gd name="f2" fmla="val 21600000"/>
                            <a:gd name="f3" fmla="val 10800000"/>
                            <a:gd name="f4" fmla="val 54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*/ 5419351 1 1725033"/>
                            <a:gd name="f11" fmla="val 2147483647"/>
                            <a:gd name="f12" fmla="min 0 21600"/>
                            <a:gd name="f13" fmla="max 0 21600"/>
                            <a:gd name="f14" fmla="val -2147483647"/>
                            <a:gd name="f15" fmla="+- 0 0 0"/>
                            <a:gd name="f16" fmla="+- 0 0 180"/>
                            <a:gd name="f17" fmla="+- 0 0 -194"/>
                            <a:gd name="f18" fmla="*/ f6 1 21600"/>
                            <a:gd name="f19" fmla="*/ f7 1 21600"/>
                            <a:gd name="f20" fmla="*/ f10 1 180"/>
                            <a:gd name="f21" fmla="+- f13 0 f12"/>
                            <a:gd name="f22" fmla="+- f9 0 f8"/>
                            <a:gd name="f23" fmla="pin -2147483647 f0 2147483647"/>
                            <a:gd name="f24" fmla="pin -2147483647 f1 2147483647"/>
                            <a:gd name="f25" fmla="*/ f15 f3 1"/>
                            <a:gd name="f26" fmla="*/ f16 f3 1"/>
                            <a:gd name="f27" fmla="*/ f17 f3 1"/>
                            <a:gd name="f28" fmla="val f23"/>
                            <a:gd name="f29" fmla="val f24"/>
                            <a:gd name="f30" fmla="*/ f21 1 2"/>
                            <a:gd name="f31" fmla="*/ f22 1 21600"/>
                            <a:gd name="f32" fmla="*/ f23 f18 1"/>
                            <a:gd name="f33" fmla="*/ f24 f19 1"/>
                            <a:gd name="f34" fmla="*/ f25 1 f5"/>
                            <a:gd name="f35" fmla="*/ f26 1 f5"/>
                            <a:gd name="f36" fmla="*/ f27 1 f5"/>
                            <a:gd name="f37" fmla="+- f28 0 10800"/>
                            <a:gd name="f38" fmla="+- f29 0 10800"/>
                            <a:gd name="f39" fmla="+- f12 f30 0"/>
                            <a:gd name="f40" fmla="*/ f30 f30 1"/>
                            <a:gd name="f41" fmla="*/ 3200 f31 1"/>
                            <a:gd name="f42" fmla="*/ 18400 f31 1"/>
                            <a:gd name="f43" fmla="*/ 3160 f31 1"/>
                            <a:gd name="f44" fmla="*/ 18440 f31 1"/>
                            <a:gd name="f45" fmla="+- f34 0 f4"/>
                            <a:gd name="f46" fmla="+- f35 0 f4"/>
                            <a:gd name="f47" fmla="+- f36 0 f4"/>
                            <a:gd name="f48" fmla="*/ f37 f37 1"/>
                            <a:gd name="f49" fmla="*/ f38 f38 1"/>
                            <a:gd name="f50" fmla="+- 0 0 f38"/>
                            <a:gd name="f51" fmla="+- 0 0 f37"/>
                            <a:gd name="f52" fmla="*/ f43 1 f31"/>
                            <a:gd name="f53" fmla="*/ f44 1 f31"/>
                            <a:gd name="f54" fmla="*/ f41 1 f31"/>
                            <a:gd name="f55" fmla="*/ f42 1 f31"/>
                            <a:gd name="f56" fmla="+- f48 f49 0"/>
                            <a:gd name="f57" fmla="+- 0 0 f50"/>
                            <a:gd name="f58" fmla="+- 0 0 f51"/>
                            <a:gd name="f59" fmla="*/ f54 f18 1"/>
                            <a:gd name="f60" fmla="*/ f55 f18 1"/>
                            <a:gd name="f61" fmla="*/ f55 f19 1"/>
                            <a:gd name="f62" fmla="*/ f54 f19 1"/>
                            <a:gd name="f63" fmla="*/ f52 f18 1"/>
                            <a:gd name="f64" fmla="*/ f52 f19 1"/>
                            <a:gd name="f65" fmla="*/ f53 f19 1"/>
                            <a:gd name="f66" fmla="*/ f53 f18 1"/>
                            <a:gd name="f67" fmla="sqrt f56"/>
                            <a:gd name="f68" fmla="+- 0 0 f57"/>
                            <a:gd name="f69" fmla="+- 0 0 f58"/>
                            <a:gd name="f70" fmla="at2 f68 f69"/>
                            <a:gd name="f71" fmla="+- f67 0 10800"/>
                            <a:gd name="f72" fmla="+- f70 f4 0"/>
                            <a:gd name="f73" fmla="*/ f72 f10 1"/>
                            <a:gd name="f74" fmla="*/ f73 1 f3"/>
                            <a:gd name="f75" fmla="+- 0 0 f74"/>
                            <a:gd name="f76" fmla="val f75"/>
                            <a:gd name="f77" fmla="+- 0 0 f76"/>
                            <a:gd name="f78" fmla="*/ f77 f3 1"/>
                            <a:gd name="f79" fmla="*/ f78 1 f10"/>
                            <a:gd name="f80" fmla="+- f79 0 f4"/>
                            <a:gd name="f81" fmla="*/ f79 f10 1"/>
                            <a:gd name="f82" fmla="*/ f81 1 f3"/>
                            <a:gd name="f83" fmla="+- f80 f4 0"/>
                            <a:gd name="f84" fmla="+- 0 0 f82"/>
                            <a:gd name="f85" fmla="*/ f83 f10 1"/>
                            <a:gd name="f86" fmla="*/ f84 1 f20"/>
                            <a:gd name="f87" fmla="*/ f85 1 f3"/>
                            <a:gd name="f88" fmla="+- f86 0 10"/>
                            <a:gd name="f89" fmla="+- f86 10 0"/>
                            <a:gd name="f90" fmla="+- 0 0 f87"/>
                            <a:gd name="f91" fmla="*/ f88 f20 1"/>
                            <a:gd name="f92" fmla="*/ f89 f20 1"/>
                            <a:gd name="f93" fmla="+- 0 0 f90"/>
                            <a:gd name="f94" fmla="+- 0 0 f91"/>
                            <a:gd name="f95" fmla="+- 0 0 f92"/>
                            <a:gd name="f96" fmla="*/ f93 f3 1"/>
                            <a:gd name="f97" fmla="*/ f94 f3 1"/>
                            <a:gd name="f98" fmla="*/ f95 f3 1"/>
                            <a:gd name="f99" fmla="*/ f96 1 f10"/>
                            <a:gd name="f100" fmla="*/ f97 1 f10"/>
                            <a:gd name="f101" fmla="*/ f98 1 f10"/>
                            <a:gd name="f102" fmla="+- f99 0 f4"/>
                            <a:gd name="f103" fmla="sin 1 f102"/>
                            <a:gd name="f104" fmla="cos 1 f102"/>
                            <a:gd name="f105" fmla="+- f100 0 f4"/>
                            <a:gd name="f106" fmla="+- f101 0 f4"/>
                            <a:gd name="f107" fmla="+- 0 0 f103"/>
                            <a:gd name="f108" fmla="+- 0 0 f104"/>
                            <a:gd name="f109" fmla="+- f105 f4 0"/>
                            <a:gd name="f110" fmla="+- f106 f4 0"/>
                            <a:gd name="f111" fmla="+- 0 0 f107"/>
                            <a:gd name="f112" fmla="+- 0 0 f108"/>
                            <a:gd name="f113" fmla="*/ f109 f10 1"/>
                            <a:gd name="f114" fmla="*/ f110 f10 1"/>
                            <a:gd name="f115" fmla="val f111"/>
                            <a:gd name="f116" fmla="val f112"/>
                            <a:gd name="f117" fmla="*/ f113 1 f3"/>
                            <a:gd name="f118" fmla="*/ f114 1 f3"/>
                            <a:gd name="f119" fmla="+- 0 0 f115"/>
                            <a:gd name="f120" fmla="+- 0 0 f116"/>
                            <a:gd name="f121" fmla="+- 0 0 f117"/>
                            <a:gd name="f122" fmla="+- 0 0 f118"/>
                            <a:gd name="f123" fmla="*/ 10800 f119 1"/>
                            <a:gd name="f124" fmla="*/ 10800 f120 1"/>
                            <a:gd name="f125" fmla="+- 0 0 f121"/>
                            <a:gd name="f126" fmla="+- 0 0 f122"/>
                            <a:gd name="f127" fmla="+- f123 10800 0"/>
                            <a:gd name="f128" fmla="+- f124 10800 0"/>
                            <a:gd name="f129" fmla="*/ f125 f3 1"/>
                            <a:gd name="f130" fmla="*/ f126 f3 1"/>
                            <a:gd name="f131" fmla="?: f71 f28 f127"/>
                            <a:gd name="f132" fmla="?: f71 f29 f128"/>
                            <a:gd name="f133" fmla="*/ f129 1 f10"/>
                            <a:gd name="f134" fmla="*/ f130 1 f10"/>
                            <a:gd name="f135" fmla="+- f133 0 f4"/>
                            <a:gd name="f136" fmla="+- f134 0 f4"/>
                            <a:gd name="f137" fmla="*/ f131 f18 1"/>
                            <a:gd name="f138" fmla="*/ f132 f19 1"/>
                            <a:gd name="f139" fmla="sin 1 f135"/>
                            <a:gd name="f140" fmla="cos 1 f135"/>
                            <a:gd name="f141" fmla="sin 1 f136"/>
                            <a:gd name="f142" fmla="cos 1 f136"/>
                            <a:gd name="f143" fmla="+- 0 0 f139"/>
                            <a:gd name="f144" fmla="+- 0 0 f140"/>
                            <a:gd name="f145" fmla="+- 0 0 f141"/>
                            <a:gd name="f146" fmla="+- 0 0 f142"/>
                            <a:gd name="f147" fmla="+- 0 0 f143"/>
                            <a:gd name="f148" fmla="+- 0 0 f144"/>
                            <a:gd name="f149" fmla="+- 0 0 f145"/>
                            <a:gd name="f150" fmla="+- 0 0 f146"/>
                            <a:gd name="f151" fmla="val f147"/>
                            <a:gd name="f152" fmla="val f148"/>
                            <a:gd name="f153" fmla="val f149"/>
                            <a:gd name="f154" fmla="val f150"/>
                            <a:gd name="f155" fmla="+- 0 0 f151"/>
                            <a:gd name="f156" fmla="+- 0 0 f152"/>
                            <a:gd name="f157" fmla="+- 0 0 f153"/>
                            <a:gd name="f158" fmla="+- 0 0 f154"/>
                            <a:gd name="f159" fmla="*/ 10800 f155 1"/>
                            <a:gd name="f160" fmla="*/ 10800 f156 1"/>
                            <a:gd name="f161" fmla="*/ 10800 f157 1"/>
                            <a:gd name="f162" fmla="*/ 10800 f158 1"/>
                            <a:gd name="f163" fmla="+- f159 10800 0"/>
                            <a:gd name="f164" fmla="+- f160 10800 0"/>
                            <a:gd name="f165" fmla="+- f161 10800 0"/>
                            <a:gd name="f166" fmla="+- f162 10800 0"/>
                            <a:gd name="f167" fmla="+- f165 0 f39"/>
                            <a:gd name="f168" fmla="+- f166 0 f39"/>
                            <a:gd name="f169" fmla="+- f163 0 f39"/>
                            <a:gd name="f170" fmla="+- f164 0 f39"/>
                            <a:gd name="f171" fmla="+- 0 0 f167"/>
                            <a:gd name="f172" fmla="+- 0 0 f168"/>
                            <a:gd name="f173" fmla="+- 0 0 f169"/>
                            <a:gd name="f174" fmla="+- 0 0 f170"/>
                            <a:gd name="f175" fmla="+- 0 0 f171"/>
                            <a:gd name="f176" fmla="+- 0 0 f172"/>
                            <a:gd name="f177" fmla="+- 0 0 f173"/>
                            <a:gd name="f178" fmla="+- 0 0 f174"/>
                            <a:gd name="f179" fmla="at2 f175 f176"/>
                            <a:gd name="f180" fmla="at2 f177 f178"/>
                            <a:gd name="f181" fmla="+- f179 f4 0"/>
                            <a:gd name="f182" fmla="+- f180 f4 0"/>
                            <a:gd name="f183" fmla="*/ f181 f10 1"/>
                            <a:gd name="f184" fmla="*/ f182 f10 1"/>
                            <a:gd name="f185" fmla="*/ f183 1 f3"/>
                            <a:gd name="f186" fmla="*/ f184 1 f3"/>
                            <a:gd name="f187" fmla="+- 0 0 f185"/>
                            <a:gd name="f188" fmla="+- 0 0 f186"/>
                            <a:gd name="f189" fmla="val f187"/>
                            <a:gd name="f190" fmla="val f188"/>
                            <a:gd name="f191" fmla="+- 0 0 f189"/>
                            <a:gd name="f192" fmla="+- 0 0 f190"/>
                            <a:gd name="f193" fmla="*/ f191 f3 1"/>
                            <a:gd name="f194" fmla="*/ f192 f3 1"/>
                            <a:gd name="f195" fmla="*/ f193 1 f10"/>
                            <a:gd name="f196" fmla="*/ f194 1 f10"/>
                            <a:gd name="f197" fmla="+- f195 0 f4"/>
                            <a:gd name="f198" fmla="+- f196 0 f4"/>
                            <a:gd name="f199" fmla="+- f198 0 f197"/>
                            <a:gd name="f200" fmla="+- f197 f4 0"/>
                            <a:gd name="f201" fmla="+- f199 f2 0"/>
                            <a:gd name="f202" fmla="*/ f200 f10 1"/>
                            <a:gd name="f203" fmla="?: f199 f199 f201"/>
                            <a:gd name="f204" fmla="*/ f202 1 f3"/>
                            <a:gd name="f205" fmla="+- 0 0 f204"/>
                            <a:gd name="f206" fmla="+- 0 0 f205"/>
                            <a:gd name="f207" fmla="*/ f206 f3 1"/>
                            <a:gd name="f208" fmla="*/ f207 1 f10"/>
                            <a:gd name="f209" fmla="+- f208 0 f4"/>
                            <a:gd name="f210" fmla="cos 1 f209"/>
                            <a:gd name="f211" fmla="sin 1 f209"/>
                            <a:gd name="f212" fmla="+- 0 0 f210"/>
                            <a:gd name="f213" fmla="+- 0 0 f211"/>
                            <a:gd name="f214" fmla="+- 0 0 f212"/>
                            <a:gd name="f215" fmla="+- 0 0 f213"/>
                            <a:gd name="f216" fmla="val f214"/>
                            <a:gd name="f217" fmla="val f215"/>
                            <a:gd name="f218" fmla="+- 0 0 f216"/>
                            <a:gd name="f219" fmla="+- 0 0 f217"/>
                            <a:gd name="f220" fmla="*/ f30 f218 1"/>
                            <a:gd name="f221" fmla="*/ f30 f219 1"/>
                            <a:gd name="f222" fmla="*/ f220 f220 1"/>
                            <a:gd name="f223" fmla="*/ f221 f221 1"/>
                            <a:gd name="f224" fmla="+- f222 f223 0"/>
                            <a:gd name="f225" fmla="sqrt f224"/>
                            <a:gd name="f226" fmla="*/ f40 1 f225"/>
                            <a:gd name="f227" fmla="*/ f218 f226 1"/>
                            <a:gd name="f228" fmla="*/ f219 f226 1"/>
                            <a:gd name="f229" fmla="+- f39 0 f227"/>
                            <a:gd name="f230" fmla="+- f39 0 f228"/>
                          </a:gdLst>
                          <a:ahLst>
                            <a:ahXY gdRefX="f0" minX="f14" maxX="f11" gdRefY="f1" minY="f14" maxY="f11">
                              <a:pos x="f32" y="f3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5">
                              <a:pos x="f63" y="f64"/>
                            </a:cxn>
                            <a:cxn ang="f46">
                              <a:pos x="f63" y="f65"/>
                            </a:cxn>
                            <a:cxn ang="f46">
                              <a:pos x="f66" y="f65"/>
                            </a:cxn>
                            <a:cxn ang="f45">
                              <a:pos x="f66" y="f64"/>
                            </a:cxn>
                            <a:cxn ang="f47">
                              <a:pos x="f137" y="f138"/>
                            </a:cxn>
                          </a:cxnLst>
                          <a:rect l="f59" t="f62" r="f60" b="f61"/>
                          <a:pathLst>
                            <a:path w="21600" h="21600">
                              <a:moveTo>
                                <a:pt x="f229" y="f230"/>
                              </a:moveTo>
                              <a:arcTo wR="f30" hR="f30" stAng="f197" swAng="f203"/>
                              <a:lnTo>
                                <a:pt x="f131" y="f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6AC93FA" w14:textId="77777777" w:rsidR="00557708" w:rsidRDefault="0055770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904E3" id="Oválný bublinový popisek 7" o:spid="_x0000_s1028" style="position:absolute;margin-left:302.1pt;margin-top:25.6pt;width:193.8pt;height:157.8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" adj="-11796480,,5400" path="m6818,761wa,,21600,21600,6818,761,3625,2728l214,-6383,6818,761xe" strokecolor="#41719c" strokeweight=".35281mm">
                <v:stroke joinstyle="miter"/>
                <v:formulas/>
                <v:path arrowok="t" o:connecttype="custom" o:connectlocs="1230632,0;2461263,1002032;1230632,2004063;0,1002032;360074,293187;360074,1710876;2101189,1710876;2101189,293187;24385,-592219" o:connectangles="270,0,90,180,270,90,90,270,90" textboxrect="3200,3200,18400,18400"/>
                <v:textbox>
                  <w:txbxContent>
                    <w:p w14:paraId="26AC93FA" w14:textId="77777777" w:rsidR="00557708" w:rsidRDefault="005577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</w:t>
      </w:r>
      <w:r>
        <w:rPr>
          <w:b/>
          <w:color w:val="70AD47"/>
          <w:sz w:val="40"/>
          <w:szCs w:val="40"/>
        </w:rPr>
        <w:t>3</w:t>
      </w:r>
      <w:r>
        <w:rPr>
          <w:rFonts w:ascii="Gabriola" w:hAnsi="Gabriola"/>
          <w:b/>
          <w:color w:val="70AD47"/>
          <w:sz w:val="40"/>
          <w:szCs w:val="40"/>
        </w:rPr>
        <w:t>.</w:t>
      </w:r>
      <w:r>
        <w:rPr>
          <w:rFonts w:ascii="Gabriola" w:hAnsi="Gabriola"/>
          <w:b/>
          <w:color w:val="70AD47"/>
        </w:rPr>
        <w:t xml:space="preserve"> </w:t>
      </w:r>
      <w:r>
        <w:rPr>
          <w:rFonts w:ascii="Gabriola" w:hAnsi="Gabriola"/>
          <w:b/>
          <w:sz w:val="28"/>
          <w:szCs w:val="28"/>
        </w:rPr>
        <w:t xml:space="preserve"> </w:t>
      </w:r>
      <w:r>
        <w:rPr>
          <w:rFonts w:ascii="Gabriola" w:hAnsi="Gabriola"/>
          <w:sz w:val="28"/>
          <w:szCs w:val="28"/>
        </w:rPr>
        <w:t xml:space="preserve">  Divadlo </w:t>
      </w:r>
      <w:proofErr w:type="gramStart"/>
      <w:r>
        <w:rPr>
          <w:rFonts w:ascii="Gabriola" w:hAnsi="Gabriola"/>
          <w:sz w:val="28"/>
          <w:szCs w:val="28"/>
        </w:rPr>
        <w:t xml:space="preserve">pana  </w:t>
      </w:r>
      <w:proofErr w:type="spellStart"/>
      <w:r>
        <w:rPr>
          <w:rFonts w:ascii="Gabriola" w:hAnsi="Gabriola"/>
          <w:sz w:val="28"/>
          <w:szCs w:val="28"/>
        </w:rPr>
        <w:t>Z.Ševčíka</w:t>
      </w:r>
      <w:proofErr w:type="spellEnd"/>
      <w:proofErr w:type="gramEnd"/>
    </w:p>
    <w:p w14:paraId="661AB427" w14:textId="77777777" w:rsidR="00557708" w:rsidRDefault="00000000">
      <w:pPr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 xml:space="preserve">                         „Pohádkové kočičiny“</w:t>
      </w:r>
    </w:p>
    <w:p w14:paraId="297E248B" w14:textId="77777777" w:rsidR="00557708" w:rsidRDefault="00000000">
      <w:r>
        <w:rPr>
          <w:rFonts w:ascii="Gabriola" w:hAnsi="Gabriola"/>
          <w:sz w:val="28"/>
          <w:szCs w:val="28"/>
        </w:rPr>
        <w:t xml:space="preserve">                            V MŠ pro </w:t>
      </w:r>
      <w:r>
        <w:rPr>
          <w:rFonts w:ascii="Gabriola" w:hAnsi="Gabriola"/>
          <w:b/>
          <w:sz w:val="28"/>
          <w:szCs w:val="28"/>
        </w:rPr>
        <w:t xml:space="preserve">všechny děti </w:t>
      </w:r>
      <w:r>
        <w:rPr>
          <w:rFonts w:ascii="Gabriola" w:hAnsi="Gabriola"/>
          <w:sz w:val="28"/>
          <w:szCs w:val="28"/>
        </w:rPr>
        <w:t xml:space="preserve">                                                                   </w:t>
      </w:r>
      <w:r>
        <w:rPr>
          <w:rFonts w:ascii="Gabriola" w:hAnsi="Gabriola"/>
          <w:b/>
          <w:color w:val="FF0000"/>
          <w:sz w:val="44"/>
          <w:szCs w:val="44"/>
        </w:rPr>
        <w:t>29.</w:t>
      </w:r>
      <w:r>
        <w:rPr>
          <w:rFonts w:ascii="Gabriola" w:hAnsi="Gabriola"/>
          <w:color w:val="FF0000"/>
          <w:sz w:val="28"/>
          <w:szCs w:val="28"/>
        </w:rPr>
        <w:t xml:space="preserve"> </w:t>
      </w:r>
      <w:r>
        <w:rPr>
          <w:rFonts w:ascii="Gabriola" w:hAnsi="Gabriola"/>
          <w:b/>
          <w:color w:val="FF0000"/>
          <w:sz w:val="28"/>
          <w:szCs w:val="28"/>
        </w:rPr>
        <w:t xml:space="preserve">Školáci </w:t>
      </w:r>
      <w:r>
        <w:rPr>
          <w:rFonts w:ascii="Gabriola" w:hAnsi="Gabriola"/>
          <w:sz w:val="28"/>
          <w:szCs w:val="28"/>
        </w:rPr>
        <w:t>navštíví přírodovědnou</w:t>
      </w:r>
    </w:p>
    <w:p w14:paraId="674CC34F" w14:textId="77777777" w:rsidR="00557708" w:rsidRDefault="00000000">
      <w:r>
        <w:rPr>
          <w:rFonts w:ascii="Gabriola" w:hAnsi="Gabriola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5EE5D8B" wp14:editId="448755FE">
                <wp:simplePos x="0" y="0"/>
                <wp:positionH relativeFrom="column">
                  <wp:posOffset>3786544</wp:posOffset>
                </wp:positionH>
                <wp:positionV relativeFrom="paragraph">
                  <wp:posOffset>272092</wp:posOffset>
                </wp:positionV>
                <wp:extent cx="1825627" cy="3026407"/>
                <wp:effectExtent l="28260" t="809940" r="12383" b="12383"/>
                <wp:wrapNone/>
                <wp:docPr id="620683052" name="Oválný bublinový popis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4">
                          <a:off x="0" y="0"/>
                          <a:ext cx="1825627" cy="3026407"/>
                        </a:xfrm>
                        <a:custGeom>
                          <a:avLst>
                            <a:gd name="f0" fmla="val 30707"/>
                            <a:gd name="f1" fmla="val 2858"/>
                          </a:avLst>
                          <a:gdLst>
                            <a:gd name="f2" fmla="val 21600000"/>
                            <a:gd name="f3" fmla="val 10800000"/>
                            <a:gd name="f4" fmla="val 54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*/ 5419351 1 1725033"/>
                            <a:gd name="f11" fmla="val 2147483647"/>
                            <a:gd name="f12" fmla="min 0 21600"/>
                            <a:gd name="f13" fmla="max 0 21600"/>
                            <a:gd name="f14" fmla="val -2147483647"/>
                            <a:gd name="f15" fmla="+- 0 0 0"/>
                            <a:gd name="f16" fmla="+- 0 0 180"/>
                            <a:gd name="f17" fmla="+- 0 0 -194"/>
                            <a:gd name="f18" fmla="*/ f6 1 21600"/>
                            <a:gd name="f19" fmla="*/ f7 1 21600"/>
                            <a:gd name="f20" fmla="*/ f10 1 180"/>
                            <a:gd name="f21" fmla="+- f13 0 f12"/>
                            <a:gd name="f22" fmla="+- f9 0 f8"/>
                            <a:gd name="f23" fmla="pin -2147483647 f0 2147483647"/>
                            <a:gd name="f24" fmla="pin -2147483647 f1 2147483647"/>
                            <a:gd name="f25" fmla="*/ f15 f3 1"/>
                            <a:gd name="f26" fmla="*/ f16 f3 1"/>
                            <a:gd name="f27" fmla="*/ f17 f3 1"/>
                            <a:gd name="f28" fmla="val f23"/>
                            <a:gd name="f29" fmla="val f24"/>
                            <a:gd name="f30" fmla="*/ f21 1 2"/>
                            <a:gd name="f31" fmla="*/ f22 1 21600"/>
                            <a:gd name="f32" fmla="*/ f23 f18 1"/>
                            <a:gd name="f33" fmla="*/ f24 f19 1"/>
                            <a:gd name="f34" fmla="*/ f25 1 f5"/>
                            <a:gd name="f35" fmla="*/ f26 1 f5"/>
                            <a:gd name="f36" fmla="*/ f27 1 f5"/>
                            <a:gd name="f37" fmla="+- f28 0 10800"/>
                            <a:gd name="f38" fmla="+- f29 0 10800"/>
                            <a:gd name="f39" fmla="+- f12 f30 0"/>
                            <a:gd name="f40" fmla="*/ f30 f30 1"/>
                            <a:gd name="f41" fmla="*/ 3200 f31 1"/>
                            <a:gd name="f42" fmla="*/ 18400 f31 1"/>
                            <a:gd name="f43" fmla="*/ 3160 f31 1"/>
                            <a:gd name="f44" fmla="*/ 18440 f31 1"/>
                            <a:gd name="f45" fmla="+- f34 0 f4"/>
                            <a:gd name="f46" fmla="+- f35 0 f4"/>
                            <a:gd name="f47" fmla="+- f36 0 f4"/>
                            <a:gd name="f48" fmla="*/ f37 f37 1"/>
                            <a:gd name="f49" fmla="*/ f38 f38 1"/>
                            <a:gd name="f50" fmla="+- 0 0 f38"/>
                            <a:gd name="f51" fmla="+- 0 0 f37"/>
                            <a:gd name="f52" fmla="*/ f43 1 f31"/>
                            <a:gd name="f53" fmla="*/ f44 1 f31"/>
                            <a:gd name="f54" fmla="*/ f41 1 f31"/>
                            <a:gd name="f55" fmla="*/ f42 1 f31"/>
                            <a:gd name="f56" fmla="+- f48 f49 0"/>
                            <a:gd name="f57" fmla="+- 0 0 f50"/>
                            <a:gd name="f58" fmla="+- 0 0 f51"/>
                            <a:gd name="f59" fmla="*/ f54 f18 1"/>
                            <a:gd name="f60" fmla="*/ f55 f18 1"/>
                            <a:gd name="f61" fmla="*/ f55 f19 1"/>
                            <a:gd name="f62" fmla="*/ f54 f19 1"/>
                            <a:gd name="f63" fmla="*/ f52 f18 1"/>
                            <a:gd name="f64" fmla="*/ f52 f19 1"/>
                            <a:gd name="f65" fmla="*/ f53 f19 1"/>
                            <a:gd name="f66" fmla="*/ f53 f18 1"/>
                            <a:gd name="f67" fmla="sqrt f56"/>
                            <a:gd name="f68" fmla="+- 0 0 f57"/>
                            <a:gd name="f69" fmla="+- 0 0 f58"/>
                            <a:gd name="f70" fmla="at2 f68 f69"/>
                            <a:gd name="f71" fmla="+- f67 0 10800"/>
                            <a:gd name="f72" fmla="+- f70 f4 0"/>
                            <a:gd name="f73" fmla="*/ f72 f10 1"/>
                            <a:gd name="f74" fmla="*/ f73 1 f3"/>
                            <a:gd name="f75" fmla="+- 0 0 f74"/>
                            <a:gd name="f76" fmla="val f75"/>
                            <a:gd name="f77" fmla="+- 0 0 f76"/>
                            <a:gd name="f78" fmla="*/ f77 f3 1"/>
                            <a:gd name="f79" fmla="*/ f78 1 f10"/>
                            <a:gd name="f80" fmla="+- f79 0 f4"/>
                            <a:gd name="f81" fmla="*/ f79 f10 1"/>
                            <a:gd name="f82" fmla="*/ f81 1 f3"/>
                            <a:gd name="f83" fmla="+- f80 f4 0"/>
                            <a:gd name="f84" fmla="+- 0 0 f82"/>
                            <a:gd name="f85" fmla="*/ f83 f10 1"/>
                            <a:gd name="f86" fmla="*/ f84 1 f20"/>
                            <a:gd name="f87" fmla="*/ f85 1 f3"/>
                            <a:gd name="f88" fmla="+- f86 0 10"/>
                            <a:gd name="f89" fmla="+- f86 10 0"/>
                            <a:gd name="f90" fmla="+- 0 0 f87"/>
                            <a:gd name="f91" fmla="*/ f88 f20 1"/>
                            <a:gd name="f92" fmla="*/ f89 f20 1"/>
                            <a:gd name="f93" fmla="+- 0 0 f90"/>
                            <a:gd name="f94" fmla="+- 0 0 f91"/>
                            <a:gd name="f95" fmla="+- 0 0 f92"/>
                            <a:gd name="f96" fmla="*/ f93 f3 1"/>
                            <a:gd name="f97" fmla="*/ f94 f3 1"/>
                            <a:gd name="f98" fmla="*/ f95 f3 1"/>
                            <a:gd name="f99" fmla="*/ f96 1 f10"/>
                            <a:gd name="f100" fmla="*/ f97 1 f10"/>
                            <a:gd name="f101" fmla="*/ f98 1 f10"/>
                            <a:gd name="f102" fmla="+- f99 0 f4"/>
                            <a:gd name="f103" fmla="sin 1 f102"/>
                            <a:gd name="f104" fmla="cos 1 f102"/>
                            <a:gd name="f105" fmla="+- f100 0 f4"/>
                            <a:gd name="f106" fmla="+- f101 0 f4"/>
                            <a:gd name="f107" fmla="+- 0 0 f103"/>
                            <a:gd name="f108" fmla="+- 0 0 f104"/>
                            <a:gd name="f109" fmla="+- f105 f4 0"/>
                            <a:gd name="f110" fmla="+- f106 f4 0"/>
                            <a:gd name="f111" fmla="+- 0 0 f107"/>
                            <a:gd name="f112" fmla="+- 0 0 f108"/>
                            <a:gd name="f113" fmla="*/ f109 f10 1"/>
                            <a:gd name="f114" fmla="*/ f110 f10 1"/>
                            <a:gd name="f115" fmla="val f111"/>
                            <a:gd name="f116" fmla="val f112"/>
                            <a:gd name="f117" fmla="*/ f113 1 f3"/>
                            <a:gd name="f118" fmla="*/ f114 1 f3"/>
                            <a:gd name="f119" fmla="+- 0 0 f115"/>
                            <a:gd name="f120" fmla="+- 0 0 f116"/>
                            <a:gd name="f121" fmla="+- 0 0 f117"/>
                            <a:gd name="f122" fmla="+- 0 0 f118"/>
                            <a:gd name="f123" fmla="*/ 10800 f119 1"/>
                            <a:gd name="f124" fmla="*/ 10800 f120 1"/>
                            <a:gd name="f125" fmla="+- 0 0 f121"/>
                            <a:gd name="f126" fmla="+- 0 0 f122"/>
                            <a:gd name="f127" fmla="+- f123 10800 0"/>
                            <a:gd name="f128" fmla="+- f124 10800 0"/>
                            <a:gd name="f129" fmla="*/ f125 f3 1"/>
                            <a:gd name="f130" fmla="*/ f126 f3 1"/>
                            <a:gd name="f131" fmla="?: f71 f28 f127"/>
                            <a:gd name="f132" fmla="?: f71 f29 f128"/>
                            <a:gd name="f133" fmla="*/ f129 1 f10"/>
                            <a:gd name="f134" fmla="*/ f130 1 f10"/>
                            <a:gd name="f135" fmla="+- f133 0 f4"/>
                            <a:gd name="f136" fmla="+- f134 0 f4"/>
                            <a:gd name="f137" fmla="*/ f131 f18 1"/>
                            <a:gd name="f138" fmla="*/ f132 f19 1"/>
                            <a:gd name="f139" fmla="sin 1 f135"/>
                            <a:gd name="f140" fmla="cos 1 f135"/>
                            <a:gd name="f141" fmla="sin 1 f136"/>
                            <a:gd name="f142" fmla="cos 1 f136"/>
                            <a:gd name="f143" fmla="+- 0 0 f139"/>
                            <a:gd name="f144" fmla="+- 0 0 f140"/>
                            <a:gd name="f145" fmla="+- 0 0 f141"/>
                            <a:gd name="f146" fmla="+- 0 0 f142"/>
                            <a:gd name="f147" fmla="+- 0 0 f143"/>
                            <a:gd name="f148" fmla="+- 0 0 f144"/>
                            <a:gd name="f149" fmla="+- 0 0 f145"/>
                            <a:gd name="f150" fmla="+- 0 0 f146"/>
                            <a:gd name="f151" fmla="val f147"/>
                            <a:gd name="f152" fmla="val f148"/>
                            <a:gd name="f153" fmla="val f149"/>
                            <a:gd name="f154" fmla="val f150"/>
                            <a:gd name="f155" fmla="+- 0 0 f151"/>
                            <a:gd name="f156" fmla="+- 0 0 f152"/>
                            <a:gd name="f157" fmla="+- 0 0 f153"/>
                            <a:gd name="f158" fmla="+- 0 0 f154"/>
                            <a:gd name="f159" fmla="*/ 10800 f155 1"/>
                            <a:gd name="f160" fmla="*/ 10800 f156 1"/>
                            <a:gd name="f161" fmla="*/ 10800 f157 1"/>
                            <a:gd name="f162" fmla="*/ 10800 f158 1"/>
                            <a:gd name="f163" fmla="+- f159 10800 0"/>
                            <a:gd name="f164" fmla="+- f160 10800 0"/>
                            <a:gd name="f165" fmla="+- f161 10800 0"/>
                            <a:gd name="f166" fmla="+- f162 10800 0"/>
                            <a:gd name="f167" fmla="+- f165 0 f39"/>
                            <a:gd name="f168" fmla="+- f166 0 f39"/>
                            <a:gd name="f169" fmla="+- f163 0 f39"/>
                            <a:gd name="f170" fmla="+- f164 0 f39"/>
                            <a:gd name="f171" fmla="+- 0 0 f167"/>
                            <a:gd name="f172" fmla="+- 0 0 f168"/>
                            <a:gd name="f173" fmla="+- 0 0 f169"/>
                            <a:gd name="f174" fmla="+- 0 0 f170"/>
                            <a:gd name="f175" fmla="+- 0 0 f171"/>
                            <a:gd name="f176" fmla="+- 0 0 f172"/>
                            <a:gd name="f177" fmla="+- 0 0 f173"/>
                            <a:gd name="f178" fmla="+- 0 0 f174"/>
                            <a:gd name="f179" fmla="at2 f175 f176"/>
                            <a:gd name="f180" fmla="at2 f177 f178"/>
                            <a:gd name="f181" fmla="+- f179 f4 0"/>
                            <a:gd name="f182" fmla="+- f180 f4 0"/>
                            <a:gd name="f183" fmla="*/ f181 f10 1"/>
                            <a:gd name="f184" fmla="*/ f182 f10 1"/>
                            <a:gd name="f185" fmla="*/ f183 1 f3"/>
                            <a:gd name="f186" fmla="*/ f184 1 f3"/>
                            <a:gd name="f187" fmla="+- 0 0 f185"/>
                            <a:gd name="f188" fmla="+- 0 0 f186"/>
                            <a:gd name="f189" fmla="val f187"/>
                            <a:gd name="f190" fmla="val f188"/>
                            <a:gd name="f191" fmla="+- 0 0 f189"/>
                            <a:gd name="f192" fmla="+- 0 0 f190"/>
                            <a:gd name="f193" fmla="*/ f191 f3 1"/>
                            <a:gd name="f194" fmla="*/ f192 f3 1"/>
                            <a:gd name="f195" fmla="*/ f193 1 f10"/>
                            <a:gd name="f196" fmla="*/ f194 1 f10"/>
                            <a:gd name="f197" fmla="+- f195 0 f4"/>
                            <a:gd name="f198" fmla="+- f196 0 f4"/>
                            <a:gd name="f199" fmla="+- f198 0 f197"/>
                            <a:gd name="f200" fmla="+- f197 f4 0"/>
                            <a:gd name="f201" fmla="+- f199 f2 0"/>
                            <a:gd name="f202" fmla="*/ f200 f10 1"/>
                            <a:gd name="f203" fmla="?: f199 f199 f201"/>
                            <a:gd name="f204" fmla="*/ f202 1 f3"/>
                            <a:gd name="f205" fmla="+- 0 0 f204"/>
                            <a:gd name="f206" fmla="+- 0 0 f205"/>
                            <a:gd name="f207" fmla="*/ f206 f3 1"/>
                            <a:gd name="f208" fmla="*/ f207 1 f10"/>
                            <a:gd name="f209" fmla="+- f208 0 f4"/>
                            <a:gd name="f210" fmla="cos 1 f209"/>
                            <a:gd name="f211" fmla="sin 1 f209"/>
                            <a:gd name="f212" fmla="+- 0 0 f210"/>
                            <a:gd name="f213" fmla="+- 0 0 f211"/>
                            <a:gd name="f214" fmla="+- 0 0 f212"/>
                            <a:gd name="f215" fmla="+- 0 0 f213"/>
                            <a:gd name="f216" fmla="val f214"/>
                            <a:gd name="f217" fmla="val f215"/>
                            <a:gd name="f218" fmla="+- 0 0 f216"/>
                            <a:gd name="f219" fmla="+- 0 0 f217"/>
                            <a:gd name="f220" fmla="*/ f30 f218 1"/>
                            <a:gd name="f221" fmla="*/ f30 f219 1"/>
                            <a:gd name="f222" fmla="*/ f220 f220 1"/>
                            <a:gd name="f223" fmla="*/ f221 f221 1"/>
                            <a:gd name="f224" fmla="+- f222 f223 0"/>
                            <a:gd name="f225" fmla="sqrt f224"/>
                            <a:gd name="f226" fmla="*/ f40 1 f225"/>
                            <a:gd name="f227" fmla="*/ f218 f226 1"/>
                            <a:gd name="f228" fmla="*/ f219 f226 1"/>
                            <a:gd name="f229" fmla="+- f39 0 f227"/>
                            <a:gd name="f230" fmla="+- f39 0 f228"/>
                          </a:gdLst>
                          <a:ahLst>
                            <a:ahXY gdRefX="f0" minX="f14" maxX="f11" gdRefY="f1" minY="f14" maxY="f11">
                              <a:pos x="f32" y="f3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5">
                              <a:pos x="f63" y="f64"/>
                            </a:cxn>
                            <a:cxn ang="f46">
                              <a:pos x="f63" y="f65"/>
                            </a:cxn>
                            <a:cxn ang="f46">
                              <a:pos x="f66" y="f65"/>
                            </a:cxn>
                            <a:cxn ang="f45">
                              <a:pos x="f66" y="f64"/>
                            </a:cxn>
                            <a:cxn ang="f47">
                              <a:pos x="f137" y="f138"/>
                            </a:cxn>
                          </a:cxnLst>
                          <a:rect l="f59" t="f62" r="f60" b="f61"/>
                          <a:pathLst>
                            <a:path w="21600" h="21600">
                              <a:moveTo>
                                <a:pt x="f229" y="f230"/>
                              </a:moveTo>
                              <a:arcTo wR="f30" hR="f30" stAng="f197" swAng="f203"/>
                              <a:lnTo>
                                <a:pt x="f131" y="f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26E5873" w14:textId="77777777" w:rsidR="00557708" w:rsidRDefault="0055770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E5D8B" id="_x0000_s1029" style="position:absolute;margin-left:298.15pt;margin-top:21.4pt;width:143.75pt;height:238.3pt;rotation:-5898236fd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" adj="-11796480,,5400" path="m21374,8601wa,,21600,21600,21374,8601,19984,5117l30707,2858,21374,8601xe" strokecolor="#41719c" strokeweight=".35281mm">
                <v:stroke joinstyle="miter"/>
                <v:formulas/>
                <v:path arrowok="t" o:connecttype="custom" o:connectlocs="912814,0;1825627,1513204;912814,3026407;0,1513204;267082,442752;267082,2583655;1558545,2583655;1558545,442752;2595349,400438" o:connectangles="270,0,90,180,270,90,90,270,90" textboxrect="3200,3200,18400,18400"/>
                <v:textbox>
                  <w:txbxContent>
                    <w:p w14:paraId="626E5873" w14:textId="77777777" w:rsidR="00557708" w:rsidRDefault="005577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abriola" w:hAnsi="Gabriola"/>
          <w:sz w:val="28"/>
          <w:szCs w:val="28"/>
        </w:rPr>
        <w:t xml:space="preserve">                                                                                                                                               stanici </w:t>
      </w:r>
      <w:proofErr w:type="spellStart"/>
      <w:r>
        <w:rPr>
          <w:rFonts w:ascii="Gabriola" w:hAnsi="Gabriola"/>
          <w:sz w:val="28"/>
          <w:szCs w:val="28"/>
        </w:rPr>
        <w:t>Kamenáčky</w:t>
      </w:r>
      <w:proofErr w:type="spellEnd"/>
    </w:p>
    <w:p w14:paraId="06ED8D3D" w14:textId="77777777" w:rsidR="00557708" w:rsidRDefault="00000000">
      <w:pPr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 xml:space="preserve">                               </w:t>
      </w:r>
    </w:p>
    <w:p w14:paraId="625000F9" w14:textId="77777777" w:rsidR="00557708" w:rsidRDefault="00557708">
      <w:pPr>
        <w:rPr>
          <w:rFonts w:ascii="Gabriola" w:hAnsi="Gabriola"/>
        </w:rPr>
      </w:pPr>
    </w:p>
    <w:p w14:paraId="324249EB" w14:textId="77777777" w:rsidR="00557708" w:rsidRDefault="00000000">
      <w:r>
        <w:rPr>
          <w:rFonts w:ascii="Gabriola" w:hAnsi="Gabriola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FAC978" wp14:editId="2E0FAC0E">
                <wp:simplePos x="0" y="0"/>
                <wp:positionH relativeFrom="column">
                  <wp:posOffset>120289</wp:posOffset>
                </wp:positionH>
                <wp:positionV relativeFrom="paragraph">
                  <wp:posOffset>370021</wp:posOffset>
                </wp:positionV>
                <wp:extent cx="2941323" cy="2552703"/>
                <wp:effectExtent l="19050" t="2152650" r="621027" b="38097"/>
                <wp:wrapNone/>
                <wp:docPr id="1424108193" name="Oválný bublinový popis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3" cy="2552703"/>
                        </a:xfrm>
                        <a:custGeom>
                          <a:avLst>
                            <a:gd name="f0" fmla="val 25813"/>
                            <a:gd name="f1" fmla="val -17886"/>
                          </a:avLst>
                          <a:gdLst>
                            <a:gd name="f2" fmla="val 21600000"/>
                            <a:gd name="f3" fmla="val 10800000"/>
                            <a:gd name="f4" fmla="val 54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*/ 5419351 1 1725033"/>
                            <a:gd name="f11" fmla="val 2147483647"/>
                            <a:gd name="f12" fmla="min 0 21600"/>
                            <a:gd name="f13" fmla="max 0 21600"/>
                            <a:gd name="f14" fmla="val -2147483647"/>
                            <a:gd name="f15" fmla="+- 0 0 0"/>
                            <a:gd name="f16" fmla="+- 0 0 180"/>
                            <a:gd name="f17" fmla="+- 0 0 -194"/>
                            <a:gd name="f18" fmla="*/ f6 1 21600"/>
                            <a:gd name="f19" fmla="*/ f7 1 21600"/>
                            <a:gd name="f20" fmla="*/ f10 1 180"/>
                            <a:gd name="f21" fmla="+- f13 0 f12"/>
                            <a:gd name="f22" fmla="+- f9 0 f8"/>
                            <a:gd name="f23" fmla="pin -2147483647 f0 2147483647"/>
                            <a:gd name="f24" fmla="pin -2147483647 f1 2147483647"/>
                            <a:gd name="f25" fmla="*/ f15 f3 1"/>
                            <a:gd name="f26" fmla="*/ f16 f3 1"/>
                            <a:gd name="f27" fmla="*/ f17 f3 1"/>
                            <a:gd name="f28" fmla="val f23"/>
                            <a:gd name="f29" fmla="val f24"/>
                            <a:gd name="f30" fmla="*/ f21 1 2"/>
                            <a:gd name="f31" fmla="*/ f22 1 21600"/>
                            <a:gd name="f32" fmla="*/ f23 f18 1"/>
                            <a:gd name="f33" fmla="*/ f24 f19 1"/>
                            <a:gd name="f34" fmla="*/ f25 1 f5"/>
                            <a:gd name="f35" fmla="*/ f26 1 f5"/>
                            <a:gd name="f36" fmla="*/ f27 1 f5"/>
                            <a:gd name="f37" fmla="+- f28 0 10800"/>
                            <a:gd name="f38" fmla="+- f29 0 10800"/>
                            <a:gd name="f39" fmla="+- f12 f30 0"/>
                            <a:gd name="f40" fmla="*/ f30 f30 1"/>
                            <a:gd name="f41" fmla="*/ 3200 f31 1"/>
                            <a:gd name="f42" fmla="*/ 18400 f31 1"/>
                            <a:gd name="f43" fmla="*/ 3160 f31 1"/>
                            <a:gd name="f44" fmla="*/ 18440 f31 1"/>
                            <a:gd name="f45" fmla="+- f34 0 f4"/>
                            <a:gd name="f46" fmla="+- f35 0 f4"/>
                            <a:gd name="f47" fmla="+- f36 0 f4"/>
                            <a:gd name="f48" fmla="*/ f37 f37 1"/>
                            <a:gd name="f49" fmla="*/ f38 f38 1"/>
                            <a:gd name="f50" fmla="+- 0 0 f38"/>
                            <a:gd name="f51" fmla="+- 0 0 f37"/>
                            <a:gd name="f52" fmla="*/ f43 1 f31"/>
                            <a:gd name="f53" fmla="*/ f44 1 f31"/>
                            <a:gd name="f54" fmla="*/ f41 1 f31"/>
                            <a:gd name="f55" fmla="*/ f42 1 f31"/>
                            <a:gd name="f56" fmla="+- f48 f49 0"/>
                            <a:gd name="f57" fmla="+- 0 0 f50"/>
                            <a:gd name="f58" fmla="+- 0 0 f51"/>
                            <a:gd name="f59" fmla="*/ f54 f18 1"/>
                            <a:gd name="f60" fmla="*/ f55 f18 1"/>
                            <a:gd name="f61" fmla="*/ f55 f19 1"/>
                            <a:gd name="f62" fmla="*/ f54 f19 1"/>
                            <a:gd name="f63" fmla="*/ f52 f18 1"/>
                            <a:gd name="f64" fmla="*/ f52 f19 1"/>
                            <a:gd name="f65" fmla="*/ f53 f19 1"/>
                            <a:gd name="f66" fmla="*/ f53 f18 1"/>
                            <a:gd name="f67" fmla="sqrt f56"/>
                            <a:gd name="f68" fmla="+- 0 0 f57"/>
                            <a:gd name="f69" fmla="+- 0 0 f58"/>
                            <a:gd name="f70" fmla="at2 f68 f69"/>
                            <a:gd name="f71" fmla="+- f67 0 10800"/>
                            <a:gd name="f72" fmla="+- f70 f4 0"/>
                            <a:gd name="f73" fmla="*/ f72 f10 1"/>
                            <a:gd name="f74" fmla="*/ f73 1 f3"/>
                            <a:gd name="f75" fmla="+- 0 0 f74"/>
                            <a:gd name="f76" fmla="val f75"/>
                            <a:gd name="f77" fmla="+- 0 0 f76"/>
                            <a:gd name="f78" fmla="*/ f77 f3 1"/>
                            <a:gd name="f79" fmla="*/ f78 1 f10"/>
                            <a:gd name="f80" fmla="+- f79 0 f4"/>
                            <a:gd name="f81" fmla="*/ f79 f10 1"/>
                            <a:gd name="f82" fmla="*/ f81 1 f3"/>
                            <a:gd name="f83" fmla="+- f80 f4 0"/>
                            <a:gd name="f84" fmla="+- 0 0 f82"/>
                            <a:gd name="f85" fmla="*/ f83 f10 1"/>
                            <a:gd name="f86" fmla="*/ f84 1 f20"/>
                            <a:gd name="f87" fmla="*/ f85 1 f3"/>
                            <a:gd name="f88" fmla="+- f86 0 10"/>
                            <a:gd name="f89" fmla="+- f86 10 0"/>
                            <a:gd name="f90" fmla="+- 0 0 f87"/>
                            <a:gd name="f91" fmla="*/ f88 f20 1"/>
                            <a:gd name="f92" fmla="*/ f89 f20 1"/>
                            <a:gd name="f93" fmla="+- 0 0 f90"/>
                            <a:gd name="f94" fmla="+- 0 0 f91"/>
                            <a:gd name="f95" fmla="+- 0 0 f92"/>
                            <a:gd name="f96" fmla="*/ f93 f3 1"/>
                            <a:gd name="f97" fmla="*/ f94 f3 1"/>
                            <a:gd name="f98" fmla="*/ f95 f3 1"/>
                            <a:gd name="f99" fmla="*/ f96 1 f10"/>
                            <a:gd name="f100" fmla="*/ f97 1 f10"/>
                            <a:gd name="f101" fmla="*/ f98 1 f10"/>
                            <a:gd name="f102" fmla="+- f99 0 f4"/>
                            <a:gd name="f103" fmla="sin 1 f102"/>
                            <a:gd name="f104" fmla="cos 1 f102"/>
                            <a:gd name="f105" fmla="+- f100 0 f4"/>
                            <a:gd name="f106" fmla="+- f101 0 f4"/>
                            <a:gd name="f107" fmla="+- 0 0 f103"/>
                            <a:gd name="f108" fmla="+- 0 0 f104"/>
                            <a:gd name="f109" fmla="+- f105 f4 0"/>
                            <a:gd name="f110" fmla="+- f106 f4 0"/>
                            <a:gd name="f111" fmla="+- 0 0 f107"/>
                            <a:gd name="f112" fmla="+- 0 0 f108"/>
                            <a:gd name="f113" fmla="*/ f109 f10 1"/>
                            <a:gd name="f114" fmla="*/ f110 f10 1"/>
                            <a:gd name="f115" fmla="val f111"/>
                            <a:gd name="f116" fmla="val f112"/>
                            <a:gd name="f117" fmla="*/ f113 1 f3"/>
                            <a:gd name="f118" fmla="*/ f114 1 f3"/>
                            <a:gd name="f119" fmla="+- 0 0 f115"/>
                            <a:gd name="f120" fmla="+- 0 0 f116"/>
                            <a:gd name="f121" fmla="+- 0 0 f117"/>
                            <a:gd name="f122" fmla="+- 0 0 f118"/>
                            <a:gd name="f123" fmla="*/ 10800 f119 1"/>
                            <a:gd name="f124" fmla="*/ 10800 f120 1"/>
                            <a:gd name="f125" fmla="+- 0 0 f121"/>
                            <a:gd name="f126" fmla="+- 0 0 f122"/>
                            <a:gd name="f127" fmla="+- f123 10800 0"/>
                            <a:gd name="f128" fmla="+- f124 10800 0"/>
                            <a:gd name="f129" fmla="*/ f125 f3 1"/>
                            <a:gd name="f130" fmla="*/ f126 f3 1"/>
                            <a:gd name="f131" fmla="?: f71 f28 f127"/>
                            <a:gd name="f132" fmla="?: f71 f29 f128"/>
                            <a:gd name="f133" fmla="*/ f129 1 f10"/>
                            <a:gd name="f134" fmla="*/ f130 1 f10"/>
                            <a:gd name="f135" fmla="+- f133 0 f4"/>
                            <a:gd name="f136" fmla="+- f134 0 f4"/>
                            <a:gd name="f137" fmla="*/ f131 f18 1"/>
                            <a:gd name="f138" fmla="*/ f132 f19 1"/>
                            <a:gd name="f139" fmla="sin 1 f135"/>
                            <a:gd name="f140" fmla="cos 1 f135"/>
                            <a:gd name="f141" fmla="sin 1 f136"/>
                            <a:gd name="f142" fmla="cos 1 f136"/>
                            <a:gd name="f143" fmla="+- 0 0 f139"/>
                            <a:gd name="f144" fmla="+- 0 0 f140"/>
                            <a:gd name="f145" fmla="+- 0 0 f141"/>
                            <a:gd name="f146" fmla="+- 0 0 f142"/>
                            <a:gd name="f147" fmla="+- 0 0 f143"/>
                            <a:gd name="f148" fmla="+- 0 0 f144"/>
                            <a:gd name="f149" fmla="+- 0 0 f145"/>
                            <a:gd name="f150" fmla="+- 0 0 f146"/>
                            <a:gd name="f151" fmla="val f147"/>
                            <a:gd name="f152" fmla="val f148"/>
                            <a:gd name="f153" fmla="val f149"/>
                            <a:gd name="f154" fmla="val f150"/>
                            <a:gd name="f155" fmla="+- 0 0 f151"/>
                            <a:gd name="f156" fmla="+- 0 0 f152"/>
                            <a:gd name="f157" fmla="+- 0 0 f153"/>
                            <a:gd name="f158" fmla="+- 0 0 f154"/>
                            <a:gd name="f159" fmla="*/ 10800 f155 1"/>
                            <a:gd name="f160" fmla="*/ 10800 f156 1"/>
                            <a:gd name="f161" fmla="*/ 10800 f157 1"/>
                            <a:gd name="f162" fmla="*/ 10800 f158 1"/>
                            <a:gd name="f163" fmla="+- f159 10800 0"/>
                            <a:gd name="f164" fmla="+- f160 10800 0"/>
                            <a:gd name="f165" fmla="+- f161 10800 0"/>
                            <a:gd name="f166" fmla="+- f162 10800 0"/>
                            <a:gd name="f167" fmla="+- f165 0 f39"/>
                            <a:gd name="f168" fmla="+- f166 0 f39"/>
                            <a:gd name="f169" fmla="+- f163 0 f39"/>
                            <a:gd name="f170" fmla="+- f164 0 f39"/>
                            <a:gd name="f171" fmla="+- 0 0 f167"/>
                            <a:gd name="f172" fmla="+- 0 0 f168"/>
                            <a:gd name="f173" fmla="+- 0 0 f169"/>
                            <a:gd name="f174" fmla="+- 0 0 f170"/>
                            <a:gd name="f175" fmla="+- 0 0 f171"/>
                            <a:gd name="f176" fmla="+- 0 0 f172"/>
                            <a:gd name="f177" fmla="+- 0 0 f173"/>
                            <a:gd name="f178" fmla="+- 0 0 f174"/>
                            <a:gd name="f179" fmla="at2 f175 f176"/>
                            <a:gd name="f180" fmla="at2 f177 f178"/>
                            <a:gd name="f181" fmla="+- f179 f4 0"/>
                            <a:gd name="f182" fmla="+- f180 f4 0"/>
                            <a:gd name="f183" fmla="*/ f181 f10 1"/>
                            <a:gd name="f184" fmla="*/ f182 f10 1"/>
                            <a:gd name="f185" fmla="*/ f183 1 f3"/>
                            <a:gd name="f186" fmla="*/ f184 1 f3"/>
                            <a:gd name="f187" fmla="+- 0 0 f185"/>
                            <a:gd name="f188" fmla="+- 0 0 f186"/>
                            <a:gd name="f189" fmla="val f187"/>
                            <a:gd name="f190" fmla="val f188"/>
                            <a:gd name="f191" fmla="+- 0 0 f189"/>
                            <a:gd name="f192" fmla="+- 0 0 f190"/>
                            <a:gd name="f193" fmla="*/ f191 f3 1"/>
                            <a:gd name="f194" fmla="*/ f192 f3 1"/>
                            <a:gd name="f195" fmla="*/ f193 1 f10"/>
                            <a:gd name="f196" fmla="*/ f194 1 f10"/>
                            <a:gd name="f197" fmla="+- f195 0 f4"/>
                            <a:gd name="f198" fmla="+- f196 0 f4"/>
                            <a:gd name="f199" fmla="+- f198 0 f197"/>
                            <a:gd name="f200" fmla="+- f197 f4 0"/>
                            <a:gd name="f201" fmla="+- f199 f2 0"/>
                            <a:gd name="f202" fmla="*/ f200 f10 1"/>
                            <a:gd name="f203" fmla="?: f199 f199 f201"/>
                            <a:gd name="f204" fmla="*/ f202 1 f3"/>
                            <a:gd name="f205" fmla="+- 0 0 f204"/>
                            <a:gd name="f206" fmla="+- 0 0 f205"/>
                            <a:gd name="f207" fmla="*/ f206 f3 1"/>
                            <a:gd name="f208" fmla="*/ f207 1 f10"/>
                            <a:gd name="f209" fmla="+- f208 0 f4"/>
                            <a:gd name="f210" fmla="cos 1 f209"/>
                            <a:gd name="f211" fmla="sin 1 f209"/>
                            <a:gd name="f212" fmla="+- 0 0 f210"/>
                            <a:gd name="f213" fmla="+- 0 0 f211"/>
                            <a:gd name="f214" fmla="+- 0 0 f212"/>
                            <a:gd name="f215" fmla="+- 0 0 f213"/>
                            <a:gd name="f216" fmla="val f214"/>
                            <a:gd name="f217" fmla="val f215"/>
                            <a:gd name="f218" fmla="+- 0 0 f216"/>
                            <a:gd name="f219" fmla="+- 0 0 f217"/>
                            <a:gd name="f220" fmla="*/ f30 f218 1"/>
                            <a:gd name="f221" fmla="*/ f30 f219 1"/>
                            <a:gd name="f222" fmla="*/ f220 f220 1"/>
                            <a:gd name="f223" fmla="*/ f221 f221 1"/>
                            <a:gd name="f224" fmla="+- f222 f223 0"/>
                            <a:gd name="f225" fmla="sqrt f224"/>
                            <a:gd name="f226" fmla="*/ f40 1 f225"/>
                            <a:gd name="f227" fmla="*/ f218 f226 1"/>
                            <a:gd name="f228" fmla="*/ f219 f226 1"/>
                            <a:gd name="f229" fmla="+- f39 0 f227"/>
                            <a:gd name="f230" fmla="+- f39 0 f228"/>
                          </a:gdLst>
                          <a:ahLst>
                            <a:ahXY gdRefX="f0" minX="f14" maxX="f11" gdRefY="f1" minY="f14" maxY="f11">
                              <a:pos x="f32" y="f3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5">
                              <a:pos x="f63" y="f64"/>
                            </a:cxn>
                            <a:cxn ang="f46">
                              <a:pos x="f63" y="f65"/>
                            </a:cxn>
                            <a:cxn ang="f46">
                              <a:pos x="f66" y="f65"/>
                            </a:cxn>
                            <a:cxn ang="f45">
                              <a:pos x="f66" y="f64"/>
                            </a:cxn>
                            <a:cxn ang="f47">
                              <a:pos x="f137" y="f138"/>
                            </a:cxn>
                          </a:cxnLst>
                          <a:rect l="f59" t="f62" r="f60" b="f61"/>
                          <a:pathLst>
                            <a:path w="21600" h="21600">
                              <a:moveTo>
                                <a:pt x="f229" y="f230"/>
                              </a:moveTo>
                              <a:arcTo wR="f30" hR="f30" stAng="f197" swAng="f203"/>
                              <a:lnTo>
                                <a:pt x="f131" y="f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888417E" w14:textId="77777777" w:rsidR="00557708" w:rsidRDefault="0055770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AC978" id="_x0000_s1030" style="position:absolute;margin-left:9.45pt;margin-top:29.15pt;width:231.6pt;height:20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" adj="-11796480,,5400" path="m17393,2246wa,,21600,21600,17393,2246,14070,507l25813,-17886,17393,2246xe" strokecolor="#41719c" strokeweight=".35281mm">
                <v:stroke joinstyle="miter"/>
                <v:formulas/>
                <v:path arrowok="t" o:connecttype="custom" o:connectlocs="1470662,0;2941323,1276352;1470662,2552703;0,1276352;430305,373451;430305,2179252;2511018,2179252;2511018,373451;3515017,-2113780" o:connectangles="270,0,90,180,270,90,90,270,90" textboxrect="3200,3200,18400,18400"/>
                <v:textbox>
                  <w:txbxContent>
                    <w:p w14:paraId="5888417E" w14:textId="77777777" w:rsidR="00557708" w:rsidRDefault="005577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</w:t>
      </w:r>
      <w:r>
        <w:rPr>
          <w:b/>
          <w:color w:val="0989B1"/>
          <w:sz w:val="44"/>
          <w:szCs w:val="44"/>
        </w:rPr>
        <w:t>30.</w:t>
      </w:r>
      <w:r>
        <w:rPr>
          <w:b/>
          <w:color w:val="0989B1"/>
        </w:rPr>
        <w:t xml:space="preserve"> </w:t>
      </w:r>
      <w:proofErr w:type="gramStart"/>
      <w:r>
        <w:rPr>
          <w:b/>
          <w:color w:val="FF0000"/>
        </w:rPr>
        <w:t>NAROZENINOVÝ  DEN</w:t>
      </w:r>
      <w:proofErr w:type="gramEnd"/>
      <w:r>
        <w:rPr>
          <w:b/>
          <w:color w:val="FF0000"/>
        </w:rPr>
        <w:t xml:space="preserve"> </w:t>
      </w:r>
    </w:p>
    <w:p w14:paraId="341A80B5" w14:textId="77777777" w:rsidR="00557708" w:rsidRDefault="00000000">
      <w:r>
        <w:t xml:space="preserve">                                                                                                                           </w:t>
      </w:r>
      <w:proofErr w:type="gramStart"/>
      <w:r>
        <w:t>Oslavenci - děti</w:t>
      </w:r>
      <w:proofErr w:type="gramEnd"/>
      <w:r>
        <w:t xml:space="preserve"> narozené v </w:t>
      </w:r>
      <w:proofErr w:type="spellStart"/>
      <w:r>
        <w:t>sprnu</w:t>
      </w:r>
      <w:proofErr w:type="spellEnd"/>
      <w:r>
        <w:t xml:space="preserve"> a září</w:t>
      </w:r>
    </w:p>
    <w:p w14:paraId="77C86C67" w14:textId="77777777" w:rsidR="00557708" w:rsidRDefault="00000000">
      <w:r>
        <w:rPr>
          <w:rFonts w:ascii="Gabriola" w:hAnsi="Gabriola"/>
        </w:rPr>
        <w:t xml:space="preserve">                              </w:t>
      </w:r>
      <w:r>
        <w:rPr>
          <w:rFonts w:ascii="Gabriola" w:hAnsi="Gabriola"/>
          <w:sz w:val="52"/>
          <w:szCs w:val="52"/>
        </w:rPr>
        <w:t xml:space="preserve"> </w:t>
      </w:r>
      <w:r>
        <w:rPr>
          <w:rFonts w:ascii="Gabriola" w:hAnsi="Gabriola"/>
          <w:b/>
          <w:color w:val="ED7D31"/>
          <w:sz w:val="52"/>
          <w:szCs w:val="52"/>
        </w:rPr>
        <w:t>25.</w:t>
      </w:r>
      <w:r>
        <w:rPr>
          <w:rFonts w:ascii="Gabriola" w:hAnsi="Gabriola"/>
          <w:b/>
          <w:color w:val="ED7D31"/>
        </w:rPr>
        <w:t xml:space="preserve">      </w:t>
      </w:r>
      <w:r>
        <w:rPr>
          <w:rFonts w:ascii="Gabriola" w:hAnsi="Gabriola"/>
          <w:b/>
          <w:color w:val="FF0000"/>
          <w:sz w:val="40"/>
          <w:szCs w:val="40"/>
        </w:rPr>
        <w:t xml:space="preserve">Beseda pro </w:t>
      </w:r>
      <w:proofErr w:type="gramStart"/>
      <w:r>
        <w:rPr>
          <w:rFonts w:ascii="Gabriola" w:hAnsi="Gabriola"/>
          <w:b/>
          <w:color w:val="FF0000"/>
          <w:sz w:val="40"/>
          <w:szCs w:val="40"/>
        </w:rPr>
        <w:t>školáky :</w:t>
      </w:r>
      <w:proofErr w:type="gramEnd"/>
    </w:p>
    <w:p w14:paraId="5EF3A4A7" w14:textId="77777777" w:rsidR="00557708" w:rsidRDefault="00000000">
      <w:r>
        <w:rPr>
          <w:rFonts w:ascii="Gabriola" w:hAnsi="Gabriola"/>
        </w:rPr>
        <w:t xml:space="preserve">                                     </w:t>
      </w:r>
      <w:proofErr w:type="spellStart"/>
      <w:r>
        <w:rPr>
          <w:rFonts w:ascii="Gabriola" w:hAnsi="Gabriola"/>
          <w:sz w:val="32"/>
          <w:szCs w:val="32"/>
        </w:rPr>
        <w:t>Sv.</w:t>
      </w:r>
      <w:proofErr w:type="gramStart"/>
      <w:r>
        <w:rPr>
          <w:rFonts w:ascii="Gabriola" w:hAnsi="Gabriola"/>
          <w:sz w:val="32"/>
          <w:szCs w:val="32"/>
        </w:rPr>
        <w:t>Václav</w:t>
      </w:r>
      <w:proofErr w:type="spellEnd"/>
      <w:r>
        <w:rPr>
          <w:rFonts w:ascii="Gabriola" w:hAnsi="Gabriola"/>
          <w:sz w:val="32"/>
          <w:szCs w:val="32"/>
        </w:rPr>
        <w:t xml:space="preserve"> - Den</w:t>
      </w:r>
      <w:proofErr w:type="gramEnd"/>
      <w:r>
        <w:rPr>
          <w:rFonts w:ascii="Gabriola" w:hAnsi="Gabriola"/>
          <w:sz w:val="32"/>
          <w:szCs w:val="32"/>
        </w:rPr>
        <w:t xml:space="preserve"> české státnosti</w:t>
      </w:r>
    </w:p>
    <w:p w14:paraId="4400709C" w14:textId="77777777" w:rsidR="00557708" w:rsidRDefault="00000000">
      <w:pPr>
        <w:rPr>
          <w:rFonts w:ascii="Gabriola" w:hAnsi="Gabriola"/>
          <w:sz w:val="32"/>
          <w:szCs w:val="32"/>
        </w:rPr>
      </w:pPr>
      <w:r>
        <w:rPr>
          <w:rFonts w:ascii="Gabriola" w:hAnsi="Gabriola"/>
          <w:sz w:val="32"/>
          <w:szCs w:val="32"/>
        </w:rPr>
        <w:t xml:space="preserve">                                       </w:t>
      </w:r>
      <w:proofErr w:type="spellStart"/>
      <w:r>
        <w:rPr>
          <w:rFonts w:ascii="Gabriola" w:hAnsi="Gabriola"/>
          <w:sz w:val="32"/>
          <w:szCs w:val="32"/>
        </w:rPr>
        <w:t>p.uč</w:t>
      </w:r>
      <w:proofErr w:type="spellEnd"/>
      <w:r>
        <w:rPr>
          <w:rFonts w:ascii="Gabriola" w:hAnsi="Gabriola"/>
          <w:sz w:val="32"/>
          <w:szCs w:val="32"/>
        </w:rPr>
        <w:t xml:space="preserve">. </w:t>
      </w:r>
      <w:proofErr w:type="spellStart"/>
      <w:r>
        <w:rPr>
          <w:rFonts w:ascii="Gabriola" w:hAnsi="Gabriola"/>
          <w:sz w:val="32"/>
          <w:szCs w:val="32"/>
        </w:rPr>
        <w:t>Oujezská</w:t>
      </w:r>
      <w:proofErr w:type="spellEnd"/>
      <w:r>
        <w:rPr>
          <w:rFonts w:ascii="Gabriola" w:hAnsi="Gabriola"/>
          <w:sz w:val="32"/>
          <w:szCs w:val="32"/>
        </w:rPr>
        <w:t xml:space="preserve">                      </w:t>
      </w:r>
    </w:p>
    <w:p w14:paraId="5FECF79F" w14:textId="77777777" w:rsidR="00557708" w:rsidRDefault="00557708">
      <w:pPr>
        <w:rPr>
          <w:rFonts w:ascii="Gabriola" w:hAnsi="Gabriola"/>
          <w:sz w:val="32"/>
          <w:szCs w:val="32"/>
        </w:rPr>
      </w:pPr>
    </w:p>
    <w:p w14:paraId="20E47EA2" w14:textId="77777777" w:rsidR="00557708" w:rsidRDefault="00557708">
      <w:pPr>
        <w:rPr>
          <w:rFonts w:ascii="Gabriola" w:hAnsi="Gabriola"/>
          <w:sz w:val="32"/>
          <w:szCs w:val="32"/>
        </w:rPr>
      </w:pPr>
    </w:p>
    <w:p w14:paraId="78DAC798" w14:textId="77777777" w:rsidR="00557708" w:rsidRDefault="00000000">
      <w:pPr>
        <w:ind w:left="4248"/>
      </w:pPr>
      <w:r>
        <w:rPr>
          <w:rFonts w:ascii="Gabriola" w:hAnsi="Gabriola"/>
          <w:sz w:val="32"/>
          <w:szCs w:val="32"/>
        </w:rPr>
        <w:t xml:space="preserve"> </w:t>
      </w:r>
      <w:r>
        <w:rPr>
          <w:rFonts w:ascii="Gabriola" w:hAnsi="Gabriola"/>
          <w:color w:val="FF0000"/>
          <w:sz w:val="32"/>
          <w:szCs w:val="32"/>
        </w:rPr>
        <w:t>Školáci</w:t>
      </w:r>
      <w:r>
        <w:rPr>
          <w:rFonts w:ascii="Gabriola" w:hAnsi="Gabriola"/>
          <w:sz w:val="32"/>
          <w:szCs w:val="32"/>
        </w:rPr>
        <w:t xml:space="preserve"> jsou děti v posledním roce před nástupem do ZŠ          </w:t>
      </w:r>
    </w:p>
    <w:sectPr w:rsidR="00557708">
      <w:pgSz w:w="12240" w:h="15840"/>
      <w:pgMar w:top="1417" w:right="1395" w:bottom="1395" w:left="5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C9E4" w14:textId="77777777" w:rsidR="00C75AA5" w:rsidRDefault="00C75AA5">
      <w:pPr>
        <w:spacing w:after="0"/>
      </w:pPr>
      <w:r>
        <w:separator/>
      </w:r>
    </w:p>
  </w:endnote>
  <w:endnote w:type="continuationSeparator" w:id="0">
    <w:p w14:paraId="39424F47" w14:textId="77777777" w:rsidR="00C75AA5" w:rsidRDefault="00C75A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5DD68" w14:textId="77777777" w:rsidR="00C75AA5" w:rsidRDefault="00C75AA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B6AC1E3" w14:textId="77777777" w:rsidR="00C75AA5" w:rsidRDefault="00C75A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57708"/>
    <w:rsid w:val="00557708"/>
    <w:rsid w:val="00561DAE"/>
    <w:rsid w:val="00812D88"/>
    <w:rsid w:val="00C7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A28A"/>
  <w15:docId w15:val="{630CCB63-0F21-4205-BD11-8CDF07DD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dc:description/>
  <cp:lastModifiedBy>Vladimír Stein</cp:lastModifiedBy>
  <cp:revision>2</cp:revision>
  <cp:lastPrinted>2026-08-25T09:28:00Z</cp:lastPrinted>
  <dcterms:created xsi:type="dcterms:W3CDTF">2026-08-25T16:28:00Z</dcterms:created>
  <dcterms:modified xsi:type="dcterms:W3CDTF">2026-08-25T16:28:00Z</dcterms:modified>
</cp:coreProperties>
</file>